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9448CF" w14:textId="2BB021EC" w:rsidR="00630125" w:rsidRPr="003E668D" w:rsidRDefault="00630125" w:rsidP="001F3891">
      <w:pPr>
        <w:ind w:left="284" w:firstLine="0"/>
        <w:rPr>
          <w:rFonts w:ascii="Times New Roman" w:hAnsi="Times New Roman" w:cs="Times New Roman"/>
          <w:lang w:val="nl-NL"/>
        </w:rPr>
      </w:pPr>
    </w:p>
    <w:p w14:paraId="599241EE" w14:textId="77777777" w:rsidR="003E668D" w:rsidRDefault="003E668D" w:rsidP="003E668D">
      <w:pPr>
        <w:ind w:firstLine="0"/>
        <w:jc w:val="center"/>
        <w:rPr>
          <w:rFonts w:ascii="Times New Roman" w:hAnsi="Times New Roman" w:cs="Times New Roman"/>
          <w:sz w:val="40"/>
          <w:szCs w:val="40"/>
          <w:lang w:val="nl-NL"/>
        </w:rPr>
      </w:pPr>
    </w:p>
    <w:p w14:paraId="19C0CEFF" w14:textId="2DB5C308" w:rsidR="00A438B9" w:rsidRPr="007A4982" w:rsidRDefault="003E668D" w:rsidP="003E668D">
      <w:pPr>
        <w:ind w:firstLine="0"/>
        <w:jc w:val="center"/>
        <w:rPr>
          <w:rFonts w:ascii="Times New Roman" w:hAnsi="Times New Roman" w:cs="Times New Roman"/>
          <w:sz w:val="44"/>
          <w:szCs w:val="44"/>
          <w:lang w:val="nl-NL"/>
        </w:rPr>
      </w:pPr>
      <w:r w:rsidRPr="007A4982">
        <w:rPr>
          <w:rFonts w:ascii="Times New Roman" w:hAnsi="Times New Roman" w:cs="Times New Roman"/>
          <w:sz w:val="44"/>
          <w:szCs w:val="44"/>
          <w:lang w:val="nl-NL"/>
        </w:rPr>
        <w:t>Wilsbeschikking</w:t>
      </w:r>
    </w:p>
    <w:p w14:paraId="766E0104" w14:textId="1E005E8D" w:rsidR="003E668D" w:rsidRDefault="003E668D" w:rsidP="00C870ED">
      <w:pPr>
        <w:ind w:firstLine="0"/>
        <w:jc w:val="center"/>
        <w:rPr>
          <w:rFonts w:ascii="Times New Roman" w:hAnsi="Times New Roman" w:cs="Times New Roman"/>
          <w:sz w:val="40"/>
          <w:szCs w:val="40"/>
          <w:lang w:val="nl-NL"/>
        </w:rPr>
      </w:pPr>
    </w:p>
    <w:p w14:paraId="366A2EC6" w14:textId="11606B0B" w:rsidR="003E668D" w:rsidRDefault="00C870ED" w:rsidP="003E668D">
      <w:pPr>
        <w:ind w:firstLine="0"/>
        <w:jc w:val="center"/>
        <w:rPr>
          <w:rFonts w:ascii="Times New Roman" w:hAnsi="Times New Roman" w:cs="Times New Roman"/>
          <w:sz w:val="40"/>
          <w:szCs w:val="40"/>
          <w:lang w:val="nl-NL"/>
        </w:rPr>
      </w:pPr>
      <w:r>
        <w:rPr>
          <w:rFonts w:ascii="Times New Roman" w:hAnsi="Times New Roman" w:cs="Times New Roman"/>
          <w:noProof/>
          <w:sz w:val="40"/>
          <w:szCs w:val="40"/>
          <w:lang w:val="nl-NL"/>
        </w:rPr>
        <w:drawing>
          <wp:anchor distT="0" distB="0" distL="114300" distR="114300" simplePos="0" relativeHeight="251668480" behindDoc="1" locked="0" layoutInCell="1" allowOverlap="1" wp14:anchorId="0F7D0092" wp14:editId="10962BBD">
            <wp:simplePos x="0" y="0"/>
            <wp:positionH relativeFrom="margin">
              <wp:posOffset>-315595</wp:posOffset>
            </wp:positionH>
            <wp:positionV relativeFrom="paragraph">
              <wp:posOffset>236220</wp:posOffset>
            </wp:positionV>
            <wp:extent cx="4859020" cy="3235960"/>
            <wp:effectExtent l="0" t="0" r="0" b="2540"/>
            <wp:wrapNone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9020" cy="32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9E098C" w14:textId="699662D1" w:rsidR="003E668D" w:rsidRPr="003E668D" w:rsidRDefault="003E668D" w:rsidP="003E668D">
      <w:pPr>
        <w:ind w:firstLine="0"/>
        <w:jc w:val="center"/>
        <w:rPr>
          <w:rFonts w:ascii="Times New Roman" w:hAnsi="Times New Roman" w:cs="Times New Roman"/>
          <w:lang w:val="nl-NL"/>
        </w:rPr>
      </w:pPr>
    </w:p>
    <w:p w14:paraId="042AFDF3" w14:textId="005CFB98" w:rsidR="003E668D" w:rsidRDefault="003E668D" w:rsidP="003E668D">
      <w:pPr>
        <w:jc w:val="center"/>
        <w:rPr>
          <w:rFonts w:ascii="Times New Roman" w:hAnsi="Times New Roman" w:cs="Times New Roman"/>
          <w:sz w:val="40"/>
          <w:szCs w:val="40"/>
          <w:lang w:val="nl-NL"/>
        </w:rPr>
      </w:pPr>
    </w:p>
    <w:p w14:paraId="0A2C9F0F" w14:textId="6CDEB5B3" w:rsidR="003E668D" w:rsidRDefault="003E668D" w:rsidP="003E668D">
      <w:pPr>
        <w:jc w:val="center"/>
        <w:rPr>
          <w:rFonts w:ascii="Times New Roman" w:hAnsi="Times New Roman" w:cs="Times New Roman"/>
          <w:sz w:val="40"/>
          <w:szCs w:val="40"/>
          <w:lang w:val="nl-NL"/>
        </w:rPr>
      </w:pPr>
    </w:p>
    <w:p w14:paraId="36ED8589" w14:textId="5128AA84" w:rsidR="003E668D" w:rsidRDefault="003E668D" w:rsidP="003E668D">
      <w:pPr>
        <w:jc w:val="center"/>
        <w:rPr>
          <w:rFonts w:ascii="Times New Roman" w:hAnsi="Times New Roman" w:cs="Times New Roman"/>
          <w:sz w:val="40"/>
          <w:szCs w:val="40"/>
          <w:lang w:val="nl-NL"/>
        </w:rPr>
      </w:pPr>
    </w:p>
    <w:p w14:paraId="20226A50" w14:textId="6355492A" w:rsidR="003E668D" w:rsidRDefault="003E668D" w:rsidP="003E668D">
      <w:pPr>
        <w:jc w:val="center"/>
        <w:rPr>
          <w:rFonts w:ascii="Times New Roman" w:hAnsi="Times New Roman" w:cs="Times New Roman"/>
          <w:sz w:val="40"/>
          <w:szCs w:val="40"/>
          <w:lang w:val="nl-NL"/>
        </w:rPr>
      </w:pPr>
    </w:p>
    <w:p w14:paraId="59E4C2BF" w14:textId="38100835" w:rsidR="003E668D" w:rsidRDefault="003E668D" w:rsidP="003E668D">
      <w:pPr>
        <w:jc w:val="center"/>
        <w:rPr>
          <w:rFonts w:ascii="Times New Roman" w:hAnsi="Times New Roman" w:cs="Times New Roman"/>
          <w:sz w:val="40"/>
          <w:szCs w:val="40"/>
          <w:lang w:val="nl-NL"/>
        </w:rPr>
      </w:pPr>
    </w:p>
    <w:p w14:paraId="5A17A588" w14:textId="583628CC" w:rsidR="003E668D" w:rsidRDefault="003E668D" w:rsidP="003E668D">
      <w:pPr>
        <w:jc w:val="center"/>
        <w:rPr>
          <w:rFonts w:ascii="Times New Roman" w:hAnsi="Times New Roman" w:cs="Times New Roman"/>
          <w:sz w:val="40"/>
          <w:szCs w:val="40"/>
          <w:lang w:val="nl-NL"/>
        </w:rPr>
      </w:pPr>
    </w:p>
    <w:p w14:paraId="30C80482" w14:textId="0461C65F" w:rsidR="003E668D" w:rsidRDefault="003E668D" w:rsidP="003E668D">
      <w:pPr>
        <w:jc w:val="center"/>
        <w:rPr>
          <w:rFonts w:ascii="Times New Roman" w:hAnsi="Times New Roman" w:cs="Times New Roman"/>
          <w:sz w:val="40"/>
          <w:szCs w:val="40"/>
          <w:lang w:val="nl-NL"/>
        </w:rPr>
      </w:pPr>
    </w:p>
    <w:p w14:paraId="3603E781" w14:textId="77777777" w:rsidR="003E668D" w:rsidRPr="003E668D" w:rsidRDefault="003E668D" w:rsidP="003E668D">
      <w:pPr>
        <w:jc w:val="center"/>
        <w:rPr>
          <w:rFonts w:ascii="Times New Roman" w:hAnsi="Times New Roman" w:cs="Times New Roman"/>
          <w:sz w:val="40"/>
          <w:szCs w:val="40"/>
          <w:lang w:val="nl-NL"/>
        </w:rPr>
      </w:pPr>
    </w:p>
    <w:p w14:paraId="482D4827" w14:textId="0148109D" w:rsidR="003E668D" w:rsidRDefault="003E668D" w:rsidP="003E668D">
      <w:pPr>
        <w:tabs>
          <w:tab w:val="left" w:pos="3048"/>
        </w:tabs>
        <w:rPr>
          <w:rFonts w:ascii="Times New Roman" w:hAnsi="Times New Roman" w:cs="Times New Roman"/>
          <w:lang w:val="nl-NL"/>
        </w:rPr>
      </w:pPr>
      <w:r>
        <w:rPr>
          <w:rFonts w:ascii="Times New Roman" w:hAnsi="Times New Roman" w:cs="Times New Roman"/>
          <w:lang w:val="nl-NL"/>
        </w:rPr>
        <w:tab/>
      </w:r>
    </w:p>
    <w:p w14:paraId="44B1FE73" w14:textId="74065AF1" w:rsidR="003E668D" w:rsidRDefault="003E668D" w:rsidP="003E668D">
      <w:pPr>
        <w:tabs>
          <w:tab w:val="left" w:pos="3048"/>
        </w:tabs>
        <w:rPr>
          <w:rFonts w:ascii="Times New Roman" w:hAnsi="Times New Roman" w:cs="Times New Roman"/>
          <w:lang w:val="nl-NL"/>
        </w:rPr>
      </w:pPr>
    </w:p>
    <w:p w14:paraId="43D5F7CC" w14:textId="265F3B92" w:rsidR="003E668D" w:rsidRDefault="003E668D" w:rsidP="003E668D">
      <w:pPr>
        <w:tabs>
          <w:tab w:val="left" w:pos="3048"/>
        </w:tabs>
        <w:rPr>
          <w:rFonts w:ascii="Times New Roman" w:hAnsi="Times New Roman" w:cs="Times New Roman"/>
          <w:lang w:val="nl-NL"/>
        </w:rPr>
      </w:pPr>
    </w:p>
    <w:p w14:paraId="0E0C1612" w14:textId="3BD3B272" w:rsidR="003E668D" w:rsidRDefault="003E668D" w:rsidP="003E668D">
      <w:pPr>
        <w:tabs>
          <w:tab w:val="left" w:pos="3048"/>
        </w:tabs>
        <w:rPr>
          <w:rFonts w:ascii="Times New Roman" w:hAnsi="Times New Roman" w:cs="Times New Roman"/>
          <w:lang w:val="nl-NL"/>
        </w:rPr>
      </w:pPr>
    </w:p>
    <w:p w14:paraId="15204F2A" w14:textId="231C485B" w:rsidR="003E668D" w:rsidRDefault="003E668D" w:rsidP="003E668D">
      <w:pPr>
        <w:tabs>
          <w:tab w:val="left" w:pos="3048"/>
        </w:tabs>
        <w:rPr>
          <w:rFonts w:ascii="Times New Roman" w:hAnsi="Times New Roman" w:cs="Times New Roman"/>
          <w:lang w:val="nl-NL"/>
        </w:rPr>
      </w:pPr>
    </w:p>
    <w:p w14:paraId="044327C2" w14:textId="67579364" w:rsidR="003E668D" w:rsidRDefault="003E668D" w:rsidP="003E668D">
      <w:pPr>
        <w:jc w:val="center"/>
        <w:rPr>
          <w:rFonts w:ascii="Times New Roman" w:hAnsi="Times New Roman" w:cs="Times New Roman"/>
          <w:lang w:val="nl-NL"/>
        </w:rPr>
      </w:pPr>
    </w:p>
    <w:p w14:paraId="0A989721" w14:textId="4D4FDF59" w:rsidR="005B3E56" w:rsidRDefault="005B3E56" w:rsidP="003E668D">
      <w:pPr>
        <w:jc w:val="center"/>
        <w:rPr>
          <w:rFonts w:ascii="Times New Roman" w:hAnsi="Times New Roman" w:cs="Times New Roman"/>
          <w:lang w:val="nl-NL"/>
        </w:rPr>
      </w:pPr>
    </w:p>
    <w:p w14:paraId="4876BFF7" w14:textId="5D70CE63" w:rsidR="003E668D" w:rsidRDefault="003E668D" w:rsidP="003E668D">
      <w:pPr>
        <w:jc w:val="center"/>
        <w:rPr>
          <w:rFonts w:ascii="Times New Roman" w:hAnsi="Times New Roman" w:cs="Times New Roman"/>
          <w:lang w:val="nl-NL"/>
        </w:rPr>
      </w:pPr>
    </w:p>
    <w:p w14:paraId="723C0A81" w14:textId="0E39CF86" w:rsidR="003E668D" w:rsidRDefault="00C270CB" w:rsidP="003E668D">
      <w:pPr>
        <w:jc w:val="center"/>
        <w:rPr>
          <w:rFonts w:ascii="Times New Roman" w:hAnsi="Times New Roman" w:cs="Times New Roman"/>
          <w:lang w:val="nl-NL"/>
        </w:rPr>
      </w:pPr>
      <w:r>
        <w:rPr>
          <w:rFonts w:ascii="Times New Roman" w:hAnsi="Times New Roman" w:cs="Times New Roman"/>
          <w:noProof/>
          <w:lang w:val="nl-NL"/>
        </w:rPr>
        <w:drawing>
          <wp:anchor distT="0" distB="0" distL="114300" distR="114300" simplePos="0" relativeHeight="251669504" behindDoc="0" locked="0" layoutInCell="1" allowOverlap="1" wp14:anchorId="50ABE367" wp14:editId="1EEA734F">
            <wp:simplePos x="0" y="0"/>
            <wp:positionH relativeFrom="margin">
              <wp:posOffset>173990</wp:posOffset>
            </wp:positionH>
            <wp:positionV relativeFrom="paragraph">
              <wp:posOffset>66675</wp:posOffset>
            </wp:positionV>
            <wp:extent cx="800100" cy="725175"/>
            <wp:effectExtent l="0" t="0" r="0" b="0"/>
            <wp:wrapNone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72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87E938" w14:textId="7DFA8128" w:rsidR="003E668D" w:rsidRDefault="003E668D" w:rsidP="003E668D">
      <w:pPr>
        <w:jc w:val="center"/>
        <w:rPr>
          <w:rFonts w:ascii="Times New Roman" w:hAnsi="Times New Roman" w:cs="Times New Roman"/>
          <w:lang w:val="nl-NL"/>
        </w:rPr>
      </w:pPr>
    </w:p>
    <w:p w14:paraId="20E4053F" w14:textId="16F70F7E" w:rsidR="003E668D" w:rsidRPr="003E668D" w:rsidRDefault="003E668D" w:rsidP="000F7D5F">
      <w:pPr>
        <w:rPr>
          <w:rFonts w:ascii="Times New Roman" w:hAnsi="Times New Roman" w:cs="Times New Roman"/>
          <w:lang w:val="nl-NL"/>
        </w:rPr>
      </w:pPr>
    </w:p>
    <w:p w14:paraId="2B140CB1" w14:textId="02051E6B" w:rsidR="00A438B9" w:rsidRPr="000F7D5F" w:rsidRDefault="003E668D" w:rsidP="003E668D">
      <w:pPr>
        <w:ind w:firstLine="0"/>
        <w:jc w:val="center"/>
        <w:rPr>
          <w:rFonts w:ascii="Times New Roman" w:hAnsi="Times New Roman" w:cs="Times New Roman"/>
          <w:sz w:val="44"/>
          <w:szCs w:val="44"/>
          <w:lang w:val="nl-NL"/>
        </w:rPr>
      </w:pPr>
      <w:r w:rsidRPr="000F7D5F">
        <w:rPr>
          <w:rFonts w:ascii="Times New Roman" w:hAnsi="Times New Roman" w:cs="Times New Roman"/>
          <w:b/>
          <w:bCs/>
          <w:sz w:val="44"/>
          <w:szCs w:val="44"/>
          <w:lang w:val="nl-NL"/>
        </w:rPr>
        <w:t>DIEPENVEENSE</w:t>
      </w:r>
      <w:r w:rsidR="000F7D5F">
        <w:rPr>
          <w:rFonts w:ascii="Times New Roman" w:hAnsi="Times New Roman" w:cs="Times New Roman"/>
          <w:b/>
          <w:bCs/>
          <w:sz w:val="44"/>
          <w:szCs w:val="44"/>
          <w:lang w:val="nl-NL"/>
        </w:rPr>
        <w:br/>
      </w:r>
      <w:r w:rsidRPr="000F7D5F">
        <w:rPr>
          <w:rFonts w:ascii="Times New Roman" w:hAnsi="Times New Roman" w:cs="Times New Roman"/>
          <w:b/>
          <w:bCs/>
          <w:sz w:val="44"/>
          <w:szCs w:val="44"/>
          <w:lang w:val="nl-NL"/>
        </w:rPr>
        <w:t>BEGRAFENIS VERENIGING</w:t>
      </w:r>
      <w:r w:rsidRPr="000F7D5F">
        <w:rPr>
          <w:rFonts w:ascii="Times New Roman" w:hAnsi="Times New Roman" w:cs="Times New Roman"/>
          <w:sz w:val="44"/>
          <w:szCs w:val="44"/>
          <w:lang w:val="nl-NL"/>
        </w:rPr>
        <w:tab/>
      </w:r>
    </w:p>
    <w:p w14:paraId="6F81A770" w14:textId="5B5F877C" w:rsidR="00A438B9" w:rsidRDefault="00A438B9" w:rsidP="003E668D">
      <w:pPr>
        <w:tabs>
          <w:tab w:val="left" w:pos="2256"/>
          <w:tab w:val="left" w:pos="4152"/>
        </w:tabs>
        <w:spacing w:after="160" w:line="259" w:lineRule="auto"/>
        <w:ind w:firstLine="0"/>
        <w:rPr>
          <w:lang w:val="nl-NL"/>
        </w:rPr>
      </w:pPr>
      <w:r>
        <w:rPr>
          <w:lang w:val="nl-NL"/>
        </w:rPr>
        <w:tab/>
      </w:r>
      <w:r>
        <w:rPr>
          <w:lang w:val="nl-NL"/>
        </w:rPr>
        <w:tab/>
      </w:r>
    </w:p>
    <w:p w14:paraId="3DE4ADB8" w14:textId="6A1D2F3D" w:rsidR="00A438B9" w:rsidRDefault="00A438B9">
      <w:pPr>
        <w:spacing w:after="160" w:line="259" w:lineRule="auto"/>
        <w:ind w:firstLine="0"/>
        <w:rPr>
          <w:lang w:val="nl-NL"/>
        </w:rPr>
      </w:pPr>
    </w:p>
    <w:p w14:paraId="28BA1593" w14:textId="747F4A60" w:rsidR="00A438B9" w:rsidRDefault="00A438B9" w:rsidP="00A438B9">
      <w:pPr>
        <w:tabs>
          <w:tab w:val="left" w:pos="3684"/>
        </w:tabs>
        <w:spacing w:after="160" w:line="259" w:lineRule="auto"/>
        <w:ind w:firstLine="0"/>
        <w:rPr>
          <w:lang w:val="nl-NL"/>
        </w:rPr>
      </w:pPr>
      <w:r>
        <w:rPr>
          <w:lang w:val="nl-NL"/>
        </w:rPr>
        <w:br w:type="page"/>
      </w:r>
    </w:p>
    <w:p w14:paraId="2A0C159D" w14:textId="4E061009" w:rsidR="003624B8" w:rsidRDefault="003624B8" w:rsidP="00F16A23">
      <w:pPr>
        <w:ind w:firstLine="0"/>
        <w:rPr>
          <w:lang w:val="nl-NL"/>
        </w:rPr>
      </w:pPr>
    </w:p>
    <w:p w14:paraId="59A207AE" w14:textId="52084784" w:rsidR="00C870ED" w:rsidRDefault="00C870ED" w:rsidP="00F16A23">
      <w:pPr>
        <w:ind w:firstLine="0"/>
        <w:rPr>
          <w:lang w:val="nl-NL"/>
        </w:rPr>
      </w:pPr>
    </w:p>
    <w:p w14:paraId="22AC6E25" w14:textId="77777777" w:rsidR="00C870ED" w:rsidRDefault="00C870ED" w:rsidP="00F16A23">
      <w:pPr>
        <w:ind w:firstLine="0"/>
        <w:rPr>
          <w:lang w:val="nl-NL"/>
        </w:rPr>
      </w:pPr>
    </w:p>
    <w:p w14:paraId="76FFE530" w14:textId="77777777" w:rsidR="00C870ED" w:rsidRDefault="00C870ED" w:rsidP="00F16A23">
      <w:pPr>
        <w:ind w:firstLine="0"/>
        <w:rPr>
          <w:b/>
          <w:bCs/>
          <w:lang w:val="nl-NL"/>
        </w:rPr>
      </w:pPr>
    </w:p>
    <w:p w14:paraId="3C61F622" w14:textId="06A604A0" w:rsidR="00630125" w:rsidRPr="00F15F15" w:rsidRDefault="00630125" w:rsidP="00F16A23">
      <w:pPr>
        <w:ind w:firstLine="0"/>
        <w:rPr>
          <w:b/>
          <w:bCs/>
          <w:lang w:val="nl-NL"/>
        </w:rPr>
      </w:pPr>
      <w:r w:rsidRPr="00F15F15">
        <w:rPr>
          <w:b/>
          <w:bCs/>
          <w:lang w:val="nl-NL"/>
        </w:rPr>
        <w:t xml:space="preserve">     </w:t>
      </w:r>
      <w:r w:rsidR="00F15F15">
        <w:rPr>
          <w:b/>
          <w:bCs/>
          <w:u w:val="single"/>
          <w:lang w:val="nl-NL"/>
        </w:rPr>
        <w:t>ONDERGETEKENDE</w:t>
      </w:r>
      <w:r w:rsidRPr="00F15F15">
        <w:rPr>
          <w:b/>
          <w:bCs/>
          <w:lang w:val="nl-NL"/>
        </w:rPr>
        <w:t>,</w:t>
      </w:r>
    </w:p>
    <w:p w14:paraId="152C4973" w14:textId="77777777" w:rsidR="00630125" w:rsidRPr="00F15F15" w:rsidRDefault="00630125" w:rsidP="0065665B">
      <w:pPr>
        <w:rPr>
          <w:b/>
          <w:bCs/>
          <w:lang w:val="nl-NL"/>
        </w:rPr>
      </w:pPr>
    </w:p>
    <w:p w14:paraId="5F0A851C" w14:textId="77777777" w:rsidR="00630125" w:rsidRPr="00230B67" w:rsidRDefault="00630125" w:rsidP="00F16A23">
      <w:pPr>
        <w:ind w:firstLine="0"/>
        <w:rPr>
          <w:lang w:val="nl-NL"/>
        </w:rPr>
      </w:pPr>
    </w:p>
    <w:p w14:paraId="31A17630" w14:textId="4865CD24" w:rsidR="00630125" w:rsidRPr="00230B67" w:rsidRDefault="00630125" w:rsidP="00F16A23">
      <w:pPr>
        <w:ind w:firstLine="0"/>
        <w:rPr>
          <w:lang w:val="nl-NL"/>
        </w:rPr>
      </w:pPr>
      <w:r w:rsidRPr="00230B67">
        <w:rPr>
          <w:lang w:val="nl-NL"/>
        </w:rPr>
        <w:t xml:space="preserve">   </w:t>
      </w:r>
      <w:r w:rsidR="00230B67" w:rsidRPr="00230B67">
        <w:rPr>
          <w:lang w:val="nl-NL"/>
        </w:rPr>
        <w:t xml:space="preserve">  Achternaam</w:t>
      </w:r>
      <w:r w:rsidRPr="00230B67">
        <w:rPr>
          <w:lang w:val="nl-NL"/>
        </w:rPr>
        <w:t xml:space="preserve">     ______________________________________</w:t>
      </w:r>
      <w:r w:rsidR="00AD5B7F">
        <w:rPr>
          <w:lang w:val="nl-NL"/>
        </w:rPr>
        <w:t>_</w:t>
      </w:r>
    </w:p>
    <w:p w14:paraId="1A3FE250" w14:textId="77777777" w:rsidR="00630125" w:rsidRPr="00230B67" w:rsidRDefault="00630125" w:rsidP="00C3266B">
      <w:pPr>
        <w:ind w:firstLine="0"/>
        <w:rPr>
          <w:lang w:val="nl-NL"/>
        </w:rPr>
      </w:pPr>
    </w:p>
    <w:p w14:paraId="00A0A8CB" w14:textId="59D67C96" w:rsidR="00630125" w:rsidRPr="00230B67" w:rsidRDefault="00630125" w:rsidP="00230B67">
      <w:pPr>
        <w:tabs>
          <w:tab w:val="left" w:pos="284"/>
        </w:tabs>
        <w:ind w:left="284" w:firstLine="0"/>
        <w:rPr>
          <w:lang w:val="nl-NL"/>
        </w:rPr>
      </w:pPr>
      <w:r w:rsidRPr="00230B67">
        <w:rPr>
          <w:lang w:val="nl-NL"/>
        </w:rPr>
        <w:t>Voornamen    ________________________________________</w:t>
      </w:r>
    </w:p>
    <w:p w14:paraId="14767E15" w14:textId="1C4C63E4" w:rsidR="00230B67" w:rsidRPr="00230B67" w:rsidRDefault="00230B67" w:rsidP="00230B67">
      <w:pPr>
        <w:tabs>
          <w:tab w:val="left" w:pos="284"/>
        </w:tabs>
        <w:ind w:left="284" w:firstLine="0"/>
        <w:rPr>
          <w:lang w:val="nl-NL"/>
        </w:rPr>
      </w:pPr>
    </w:p>
    <w:p w14:paraId="60C27A38" w14:textId="7054F32E" w:rsidR="00230B67" w:rsidRPr="00230B67" w:rsidRDefault="00230B67" w:rsidP="00230B67">
      <w:pPr>
        <w:tabs>
          <w:tab w:val="left" w:pos="284"/>
        </w:tabs>
        <w:ind w:left="284" w:firstLine="0"/>
        <w:rPr>
          <w:lang w:val="nl-NL"/>
        </w:rPr>
      </w:pPr>
      <w:r w:rsidRPr="00230B67">
        <w:rPr>
          <w:lang w:val="nl-NL"/>
        </w:rPr>
        <w:t>Roepnaam     ________________________________________</w:t>
      </w:r>
    </w:p>
    <w:p w14:paraId="06022878" w14:textId="77777777" w:rsidR="00230B67" w:rsidRPr="00230B67" w:rsidRDefault="00230B67" w:rsidP="00230B67">
      <w:pPr>
        <w:tabs>
          <w:tab w:val="left" w:pos="284"/>
        </w:tabs>
        <w:ind w:left="284" w:firstLine="0"/>
        <w:rPr>
          <w:lang w:val="nl-NL"/>
        </w:rPr>
      </w:pPr>
    </w:p>
    <w:p w14:paraId="2E781F22" w14:textId="77777777" w:rsidR="00630125" w:rsidRPr="00230B67" w:rsidRDefault="00630125" w:rsidP="00F16A23">
      <w:pPr>
        <w:ind w:firstLine="0"/>
        <w:rPr>
          <w:lang w:val="nl-NL"/>
        </w:rPr>
      </w:pPr>
      <w:r w:rsidRPr="00230B67">
        <w:rPr>
          <w:lang w:val="nl-NL"/>
        </w:rPr>
        <w:t xml:space="preserve">     Adres   _____________________________________________  </w:t>
      </w:r>
    </w:p>
    <w:p w14:paraId="514F1559" w14:textId="77777777" w:rsidR="00630125" w:rsidRPr="00230B67" w:rsidRDefault="00630125" w:rsidP="0065665B">
      <w:pPr>
        <w:rPr>
          <w:lang w:val="nl-NL"/>
        </w:rPr>
      </w:pPr>
    </w:p>
    <w:p w14:paraId="3AACEE00" w14:textId="7EEC4025" w:rsidR="00630125" w:rsidRPr="00230B67" w:rsidRDefault="00630125" w:rsidP="00FB20FF">
      <w:pPr>
        <w:ind w:firstLine="0"/>
        <w:rPr>
          <w:lang w:val="nl-NL"/>
        </w:rPr>
      </w:pPr>
      <w:r w:rsidRPr="00230B67">
        <w:rPr>
          <w:lang w:val="nl-NL"/>
        </w:rPr>
        <w:t xml:space="preserve">     Postcode  __________  Woonplaats  ___________________</w:t>
      </w:r>
      <w:r w:rsidR="00AD5B7F">
        <w:rPr>
          <w:lang w:val="nl-NL"/>
        </w:rPr>
        <w:t>__</w:t>
      </w:r>
      <w:r w:rsidRPr="00230B67">
        <w:rPr>
          <w:lang w:val="nl-NL"/>
        </w:rPr>
        <w:t xml:space="preserve">                       </w:t>
      </w:r>
    </w:p>
    <w:p w14:paraId="211C14A8" w14:textId="77777777" w:rsidR="00230B67" w:rsidRPr="00230B67" w:rsidRDefault="00230B67" w:rsidP="00FB20FF">
      <w:pPr>
        <w:ind w:firstLine="0"/>
        <w:rPr>
          <w:lang w:val="nl-NL"/>
        </w:rPr>
      </w:pPr>
    </w:p>
    <w:p w14:paraId="17335589" w14:textId="7F10F30F" w:rsidR="00630125" w:rsidRPr="00230B67" w:rsidRDefault="00630125" w:rsidP="00F16A23">
      <w:pPr>
        <w:ind w:firstLine="0"/>
        <w:rPr>
          <w:lang w:val="nl-NL"/>
        </w:rPr>
      </w:pPr>
      <w:r w:rsidRPr="00230B67">
        <w:rPr>
          <w:lang w:val="nl-NL"/>
        </w:rPr>
        <w:t xml:space="preserve">     Geboren op ____________  te __________________________</w:t>
      </w:r>
    </w:p>
    <w:p w14:paraId="276532F3" w14:textId="77777777" w:rsidR="00630125" w:rsidRPr="00230B67" w:rsidRDefault="00630125" w:rsidP="0065665B">
      <w:pPr>
        <w:rPr>
          <w:lang w:val="nl-NL"/>
        </w:rPr>
      </w:pPr>
    </w:p>
    <w:p w14:paraId="7060675F" w14:textId="5B98CA97" w:rsidR="00630125" w:rsidRPr="00230B67" w:rsidRDefault="00FB20FF" w:rsidP="00FB20FF">
      <w:pPr>
        <w:ind w:firstLine="0"/>
        <w:rPr>
          <w:color w:val="FF0000"/>
          <w:lang w:val="nl-NL"/>
        </w:rPr>
      </w:pPr>
      <w:r w:rsidRPr="00230B67">
        <w:rPr>
          <w:lang w:val="nl-NL"/>
        </w:rPr>
        <w:t xml:space="preserve">     0   g</w:t>
      </w:r>
      <w:r w:rsidR="00630125" w:rsidRPr="00230B67">
        <w:rPr>
          <w:lang w:val="nl-NL"/>
        </w:rPr>
        <w:t>ehuwd met</w:t>
      </w:r>
      <w:r w:rsidR="00A42A98">
        <w:rPr>
          <w:lang w:val="nl-NL"/>
        </w:rPr>
        <w:t xml:space="preserve"> </w:t>
      </w:r>
      <w:r w:rsidR="00F44D96" w:rsidRPr="00230B67">
        <w:rPr>
          <w:lang w:val="nl-NL"/>
        </w:rPr>
        <w:t>/</w:t>
      </w:r>
      <w:r w:rsidR="00A42A98">
        <w:rPr>
          <w:lang w:val="nl-NL"/>
        </w:rPr>
        <w:t xml:space="preserve"> </w:t>
      </w:r>
      <w:r w:rsidR="00F44D96" w:rsidRPr="00230B67">
        <w:rPr>
          <w:lang w:val="nl-NL"/>
        </w:rPr>
        <w:t xml:space="preserve">partner van </w:t>
      </w:r>
      <w:r w:rsidRPr="00230B67">
        <w:rPr>
          <w:lang w:val="nl-NL"/>
        </w:rPr>
        <w:t xml:space="preserve"> _________________________</w:t>
      </w:r>
      <w:r w:rsidR="00AD5B7F">
        <w:rPr>
          <w:lang w:val="nl-NL"/>
        </w:rPr>
        <w:t>__</w:t>
      </w:r>
    </w:p>
    <w:p w14:paraId="3D6A9236" w14:textId="77777777" w:rsidR="00F44D96" w:rsidRPr="00230B67" w:rsidRDefault="00F44D96" w:rsidP="00F44D96">
      <w:pPr>
        <w:ind w:left="300" w:firstLine="0"/>
        <w:rPr>
          <w:lang w:val="nl-NL"/>
        </w:rPr>
      </w:pPr>
    </w:p>
    <w:p w14:paraId="3C77EE45" w14:textId="5665D7C4" w:rsidR="00630125" w:rsidRPr="00230B67" w:rsidRDefault="00630125" w:rsidP="00F16A23">
      <w:pPr>
        <w:tabs>
          <w:tab w:val="left" w:pos="567"/>
        </w:tabs>
        <w:ind w:firstLine="0"/>
        <w:rPr>
          <w:lang w:val="nl-NL"/>
        </w:rPr>
      </w:pPr>
      <w:r w:rsidRPr="00230B67">
        <w:rPr>
          <w:lang w:val="nl-NL"/>
        </w:rPr>
        <w:t xml:space="preserve">     0   weduwe</w:t>
      </w:r>
      <w:r w:rsidR="00A42A98">
        <w:rPr>
          <w:lang w:val="nl-NL"/>
        </w:rPr>
        <w:t xml:space="preserve"> </w:t>
      </w:r>
      <w:r w:rsidRPr="00230B67">
        <w:rPr>
          <w:lang w:val="nl-NL"/>
        </w:rPr>
        <w:t>/</w:t>
      </w:r>
      <w:r w:rsidR="00A42A98">
        <w:rPr>
          <w:lang w:val="nl-NL"/>
        </w:rPr>
        <w:t xml:space="preserve"> </w:t>
      </w:r>
      <w:r w:rsidRPr="00230B67">
        <w:rPr>
          <w:lang w:val="nl-NL"/>
        </w:rPr>
        <w:t>weduwnaar van  _________________________</w:t>
      </w:r>
      <w:r w:rsidR="00AD5B7F">
        <w:rPr>
          <w:lang w:val="nl-NL"/>
        </w:rPr>
        <w:t>__</w:t>
      </w:r>
    </w:p>
    <w:p w14:paraId="5FFC9FEF" w14:textId="77777777" w:rsidR="00630125" w:rsidRPr="00230B67" w:rsidRDefault="00630125" w:rsidP="0065665B">
      <w:pPr>
        <w:rPr>
          <w:lang w:val="nl-NL"/>
        </w:rPr>
      </w:pPr>
    </w:p>
    <w:p w14:paraId="79908FFA" w14:textId="77777777" w:rsidR="00630125" w:rsidRPr="00230B67" w:rsidRDefault="00630125" w:rsidP="00F16A23">
      <w:pPr>
        <w:ind w:firstLine="0"/>
        <w:rPr>
          <w:lang w:val="nl-NL"/>
        </w:rPr>
      </w:pPr>
      <w:r w:rsidRPr="00230B67">
        <w:rPr>
          <w:lang w:val="nl-NL"/>
        </w:rPr>
        <w:t xml:space="preserve">     0   ongehuwd  </w:t>
      </w:r>
    </w:p>
    <w:p w14:paraId="39F06933" w14:textId="77777777" w:rsidR="00630125" w:rsidRPr="00230B67" w:rsidRDefault="00630125" w:rsidP="0065665B">
      <w:pPr>
        <w:rPr>
          <w:lang w:val="nl-NL"/>
        </w:rPr>
      </w:pPr>
      <w:r w:rsidRPr="00230B67">
        <w:rPr>
          <w:lang w:val="nl-NL"/>
        </w:rPr>
        <w:t xml:space="preserve"> </w:t>
      </w:r>
    </w:p>
    <w:p w14:paraId="57009B46" w14:textId="77777777" w:rsidR="00630125" w:rsidRPr="00230B67" w:rsidRDefault="00630125" w:rsidP="002C2433">
      <w:pPr>
        <w:ind w:firstLine="0"/>
        <w:rPr>
          <w:lang w:val="nl-NL"/>
        </w:rPr>
      </w:pPr>
      <w:r w:rsidRPr="00230B67">
        <w:rPr>
          <w:lang w:val="nl-NL"/>
        </w:rPr>
        <w:t xml:space="preserve">     0   gescheiden van   ___________________________________</w:t>
      </w:r>
    </w:p>
    <w:p w14:paraId="4D51ACC9" w14:textId="77777777" w:rsidR="00630125" w:rsidRPr="00230B67" w:rsidRDefault="00630125" w:rsidP="001F3891">
      <w:pPr>
        <w:ind w:right="-425"/>
        <w:rPr>
          <w:lang w:val="nl-NL"/>
        </w:rPr>
      </w:pPr>
    </w:p>
    <w:p w14:paraId="515E8B7C" w14:textId="19033C6B" w:rsidR="00630125" w:rsidRPr="00230B67" w:rsidRDefault="00630125" w:rsidP="002C2433">
      <w:pPr>
        <w:ind w:firstLine="0"/>
        <w:rPr>
          <w:lang w:val="nl-NL"/>
        </w:rPr>
      </w:pPr>
      <w:r w:rsidRPr="00230B67">
        <w:rPr>
          <w:lang w:val="nl-NL"/>
        </w:rPr>
        <w:t xml:space="preserve">    </w:t>
      </w:r>
      <w:r w:rsidR="00230B67">
        <w:rPr>
          <w:lang w:val="nl-NL"/>
        </w:rPr>
        <w:t xml:space="preserve"> </w:t>
      </w:r>
      <w:r w:rsidRPr="00230B67">
        <w:rPr>
          <w:lang w:val="nl-NL"/>
        </w:rPr>
        <w:t>Godsdienst</w:t>
      </w:r>
      <w:r w:rsidR="00A42A98">
        <w:rPr>
          <w:lang w:val="nl-NL"/>
        </w:rPr>
        <w:t xml:space="preserve"> </w:t>
      </w:r>
      <w:r w:rsidRPr="00230B67">
        <w:rPr>
          <w:lang w:val="nl-NL"/>
        </w:rPr>
        <w:t>/</w:t>
      </w:r>
      <w:r w:rsidR="00A42A98">
        <w:rPr>
          <w:lang w:val="nl-NL"/>
        </w:rPr>
        <w:t xml:space="preserve"> </w:t>
      </w:r>
      <w:r w:rsidRPr="00230B67">
        <w:rPr>
          <w:lang w:val="nl-NL"/>
        </w:rPr>
        <w:t xml:space="preserve">levensbeschouwing  </w:t>
      </w:r>
      <w:r w:rsidR="00A42A98">
        <w:rPr>
          <w:lang w:val="nl-NL"/>
        </w:rPr>
        <w:t xml:space="preserve"> </w:t>
      </w:r>
      <w:r w:rsidRPr="00230B67">
        <w:rPr>
          <w:lang w:val="nl-NL"/>
        </w:rPr>
        <w:t>________________________</w:t>
      </w:r>
    </w:p>
    <w:p w14:paraId="331A068A" w14:textId="77777777" w:rsidR="00630125" w:rsidRPr="00230B67" w:rsidRDefault="00630125" w:rsidP="0065665B">
      <w:pPr>
        <w:rPr>
          <w:lang w:val="nl-NL"/>
        </w:rPr>
      </w:pPr>
      <w:r w:rsidRPr="00230B67">
        <w:rPr>
          <w:lang w:val="nl-NL"/>
        </w:rPr>
        <w:t xml:space="preserve"> </w:t>
      </w:r>
    </w:p>
    <w:p w14:paraId="0879A498" w14:textId="01C3AECB" w:rsidR="00630125" w:rsidRPr="00230B67" w:rsidRDefault="00630125" w:rsidP="00230B67">
      <w:pPr>
        <w:ind w:firstLine="0"/>
        <w:rPr>
          <w:lang w:val="nl-NL"/>
        </w:rPr>
      </w:pPr>
      <w:r w:rsidRPr="00230B67">
        <w:rPr>
          <w:lang w:val="nl-NL"/>
        </w:rPr>
        <w:t xml:space="preserve">     </w:t>
      </w:r>
      <w:r w:rsidR="007A4982">
        <w:rPr>
          <w:lang w:val="nl-NL"/>
        </w:rPr>
        <w:t>L</w:t>
      </w:r>
      <w:r w:rsidRPr="00230B67">
        <w:rPr>
          <w:lang w:val="nl-NL"/>
        </w:rPr>
        <w:t>id van de Diepenveense Begrafenis</w:t>
      </w:r>
      <w:r w:rsidR="00230B67" w:rsidRPr="00230B67">
        <w:rPr>
          <w:lang w:val="nl-NL"/>
        </w:rPr>
        <w:t xml:space="preserve"> </w:t>
      </w:r>
      <w:r w:rsidRPr="00230B67">
        <w:rPr>
          <w:lang w:val="nl-NL"/>
        </w:rPr>
        <w:t>Vereniging</w:t>
      </w:r>
    </w:p>
    <w:p w14:paraId="76C48B00" w14:textId="36240092" w:rsidR="00230B67" w:rsidRPr="00230B67" w:rsidRDefault="00230B67" w:rsidP="00230B67">
      <w:pPr>
        <w:ind w:firstLine="0"/>
        <w:rPr>
          <w:lang w:val="nl-NL"/>
        </w:rPr>
      </w:pPr>
      <w:r w:rsidRPr="00230B67">
        <w:rPr>
          <w:lang w:val="nl-NL"/>
        </w:rPr>
        <w:t xml:space="preserve">     0 </w:t>
      </w:r>
      <w:r>
        <w:rPr>
          <w:lang w:val="nl-NL"/>
        </w:rPr>
        <w:t xml:space="preserve">  </w:t>
      </w:r>
      <w:r w:rsidRPr="00230B67">
        <w:rPr>
          <w:lang w:val="nl-NL"/>
        </w:rPr>
        <w:t xml:space="preserve">ja  </w:t>
      </w:r>
      <w:r>
        <w:rPr>
          <w:lang w:val="nl-NL"/>
        </w:rPr>
        <w:t xml:space="preserve"> </w:t>
      </w:r>
      <w:r w:rsidRPr="00230B67">
        <w:rPr>
          <w:lang w:val="nl-NL"/>
        </w:rPr>
        <w:t xml:space="preserve">0 </w:t>
      </w:r>
      <w:r>
        <w:rPr>
          <w:lang w:val="nl-NL"/>
        </w:rPr>
        <w:t xml:space="preserve">  </w:t>
      </w:r>
      <w:r w:rsidRPr="00230B67">
        <w:rPr>
          <w:lang w:val="nl-NL"/>
        </w:rPr>
        <w:t>nee</w:t>
      </w:r>
    </w:p>
    <w:p w14:paraId="6BE8A35D" w14:textId="08F35AFE" w:rsidR="00230B67" w:rsidRPr="00230B67" w:rsidRDefault="00230B67" w:rsidP="00230B67">
      <w:pPr>
        <w:tabs>
          <w:tab w:val="left" w:pos="284"/>
        </w:tabs>
        <w:ind w:firstLine="0"/>
        <w:rPr>
          <w:lang w:val="nl-NL"/>
        </w:rPr>
      </w:pPr>
    </w:p>
    <w:p w14:paraId="41CAA26C" w14:textId="321EB435" w:rsidR="00630125" w:rsidRPr="00230B67" w:rsidRDefault="00630125" w:rsidP="00230B67">
      <w:pPr>
        <w:ind w:firstLine="0"/>
        <w:rPr>
          <w:lang w:val="nl-NL"/>
        </w:rPr>
      </w:pPr>
      <w:r w:rsidRPr="00230B67">
        <w:rPr>
          <w:lang w:val="nl-NL"/>
        </w:rPr>
        <w:t xml:space="preserve">   </w:t>
      </w:r>
    </w:p>
    <w:p w14:paraId="633DA63A" w14:textId="04F9C605" w:rsidR="00630125" w:rsidRPr="00230B67" w:rsidRDefault="000C0FC9" w:rsidP="000C0FC9">
      <w:pPr>
        <w:ind w:firstLine="0"/>
        <w:rPr>
          <w:lang w:val="nl-NL"/>
        </w:rPr>
      </w:pPr>
      <w:r>
        <w:rPr>
          <w:lang w:val="nl-NL"/>
        </w:rPr>
        <w:t xml:space="preserve">     </w:t>
      </w:r>
      <w:r w:rsidR="00630125" w:rsidRPr="00230B67">
        <w:rPr>
          <w:lang w:val="nl-NL"/>
        </w:rPr>
        <w:t xml:space="preserve">verklaart de navolgende wensen en bepalingen ten </w:t>
      </w:r>
      <w:r w:rsidR="00C648D9" w:rsidRPr="00230B67">
        <w:rPr>
          <w:lang w:val="nl-NL"/>
        </w:rPr>
        <w:t xml:space="preserve">     </w:t>
      </w:r>
    </w:p>
    <w:p w14:paraId="4F1EF9BA" w14:textId="2D081EC1" w:rsidR="00630125" w:rsidRPr="00230B67" w:rsidRDefault="00630125" w:rsidP="001F3891">
      <w:pPr>
        <w:ind w:left="-709" w:firstLine="709"/>
        <w:rPr>
          <w:lang w:val="nl-NL"/>
        </w:rPr>
      </w:pPr>
      <w:r w:rsidRPr="00230B67">
        <w:rPr>
          <w:lang w:val="nl-NL"/>
        </w:rPr>
        <w:t xml:space="preserve">     </w:t>
      </w:r>
      <w:r w:rsidR="00C648D9" w:rsidRPr="00230B67">
        <w:rPr>
          <w:lang w:val="nl-NL"/>
        </w:rPr>
        <w:t xml:space="preserve">behoeve </w:t>
      </w:r>
      <w:r w:rsidRPr="00230B67">
        <w:rPr>
          <w:lang w:val="nl-NL"/>
        </w:rPr>
        <w:t>van zijn</w:t>
      </w:r>
      <w:r w:rsidR="00A42A98">
        <w:rPr>
          <w:lang w:val="nl-NL"/>
        </w:rPr>
        <w:t xml:space="preserve"> </w:t>
      </w:r>
      <w:r w:rsidRPr="00230B67">
        <w:rPr>
          <w:lang w:val="nl-NL"/>
        </w:rPr>
        <w:t>/</w:t>
      </w:r>
      <w:r w:rsidR="00A42A98">
        <w:rPr>
          <w:lang w:val="nl-NL"/>
        </w:rPr>
        <w:t xml:space="preserve"> </w:t>
      </w:r>
      <w:r w:rsidRPr="00230B67">
        <w:rPr>
          <w:lang w:val="nl-NL"/>
        </w:rPr>
        <w:t>haar uitvaart te hebben vastgelegd</w:t>
      </w:r>
    </w:p>
    <w:p w14:paraId="725F3BAB" w14:textId="77777777" w:rsidR="00630125" w:rsidRPr="00230B67" w:rsidRDefault="00630125" w:rsidP="001F3891">
      <w:pPr>
        <w:ind w:left="-709" w:firstLine="709"/>
        <w:rPr>
          <w:lang w:val="nl-NL"/>
        </w:rPr>
      </w:pPr>
    </w:p>
    <w:p w14:paraId="4A810CED" w14:textId="77777777" w:rsidR="00630125" w:rsidRPr="00230B67" w:rsidRDefault="00630125" w:rsidP="001F3891">
      <w:pPr>
        <w:ind w:left="-709" w:firstLine="709"/>
        <w:rPr>
          <w:lang w:val="nl-NL"/>
        </w:rPr>
      </w:pPr>
      <w:r w:rsidRPr="00230B67">
        <w:rPr>
          <w:lang w:val="nl-NL"/>
        </w:rPr>
        <w:t xml:space="preserve">     op</w:t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  <w:t xml:space="preserve"> </w:t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</w:r>
      <w:r w:rsidRPr="00230B67">
        <w:rPr>
          <w:lang w:val="nl-NL"/>
        </w:rPr>
        <w:softHyphen/>
        <w:t>_________________ te _____________________________</w:t>
      </w:r>
    </w:p>
    <w:p w14:paraId="53D9B909" w14:textId="77777777" w:rsidR="00630125" w:rsidRPr="00230B67" w:rsidRDefault="00630125" w:rsidP="0065665B">
      <w:pPr>
        <w:rPr>
          <w:lang w:val="nl-NL"/>
        </w:rPr>
      </w:pPr>
    </w:p>
    <w:p w14:paraId="629C7F69" w14:textId="77777777" w:rsidR="00630125" w:rsidRPr="00230B67" w:rsidRDefault="00630125" w:rsidP="0065665B">
      <w:pPr>
        <w:rPr>
          <w:lang w:val="nl-NL"/>
        </w:rPr>
      </w:pPr>
    </w:p>
    <w:p w14:paraId="28D0C3A0" w14:textId="77777777" w:rsidR="00630125" w:rsidRPr="00230B67" w:rsidRDefault="00630125" w:rsidP="001F3891">
      <w:pPr>
        <w:ind w:firstLine="0"/>
        <w:rPr>
          <w:lang w:val="nl-NL"/>
        </w:rPr>
      </w:pPr>
      <w:r w:rsidRPr="00230B67">
        <w:rPr>
          <w:lang w:val="nl-NL"/>
        </w:rPr>
        <w:t xml:space="preserve">     </w:t>
      </w:r>
      <w:r w:rsidR="00C648D9" w:rsidRPr="00230B67">
        <w:rPr>
          <w:lang w:val="nl-NL"/>
        </w:rPr>
        <w:t>H</w:t>
      </w:r>
      <w:r w:rsidRPr="00230B67">
        <w:rPr>
          <w:lang w:val="nl-NL"/>
        </w:rPr>
        <w:t>andtekenin</w:t>
      </w:r>
      <w:r w:rsidR="00C648D9" w:rsidRPr="00230B67">
        <w:rPr>
          <w:lang w:val="nl-NL"/>
        </w:rPr>
        <w:t>g   ______________________</w:t>
      </w:r>
    </w:p>
    <w:p w14:paraId="6BED9ADA" w14:textId="77777777" w:rsidR="00630125" w:rsidRPr="00230B67" w:rsidRDefault="00630125" w:rsidP="0065665B">
      <w:pPr>
        <w:rPr>
          <w:lang w:val="nl-NL"/>
        </w:rPr>
      </w:pPr>
    </w:p>
    <w:p w14:paraId="155A9336" w14:textId="77777777" w:rsidR="00630125" w:rsidRPr="007F0592" w:rsidRDefault="00630125" w:rsidP="0065665B">
      <w:pPr>
        <w:pStyle w:val="Geenafstand"/>
        <w:rPr>
          <w:lang w:val="nl-NL"/>
        </w:rPr>
      </w:pPr>
    </w:p>
    <w:p w14:paraId="753DC419" w14:textId="77777777" w:rsidR="000C0FC9" w:rsidRDefault="000C0FC9" w:rsidP="0065665B">
      <w:pPr>
        <w:rPr>
          <w:lang w:val="nl-NL"/>
        </w:rPr>
      </w:pPr>
    </w:p>
    <w:p w14:paraId="4ECE3564" w14:textId="143786B3" w:rsidR="00630125" w:rsidRPr="007F0592" w:rsidRDefault="00630125" w:rsidP="0065665B">
      <w:pPr>
        <w:rPr>
          <w:lang w:val="nl-NL"/>
        </w:rPr>
      </w:pPr>
    </w:p>
    <w:p w14:paraId="57E30EB3" w14:textId="77777777" w:rsidR="00630125" w:rsidRDefault="00630125" w:rsidP="001F3891">
      <w:pPr>
        <w:ind w:hanging="709"/>
        <w:rPr>
          <w:b/>
          <w:bCs/>
          <w:lang w:val="nl-NL"/>
        </w:rPr>
      </w:pPr>
      <w:r>
        <w:rPr>
          <w:b/>
          <w:bCs/>
          <w:lang w:val="nl-NL"/>
        </w:rPr>
        <w:lastRenderedPageBreak/>
        <w:t xml:space="preserve">                            </w:t>
      </w:r>
    </w:p>
    <w:p w14:paraId="3CB7CCE8" w14:textId="77777777" w:rsidR="00630125" w:rsidRPr="004C71C0" w:rsidRDefault="00630125" w:rsidP="0065665B">
      <w:pPr>
        <w:rPr>
          <w:lang w:val="nl-NL"/>
        </w:rPr>
      </w:pPr>
    </w:p>
    <w:p w14:paraId="723CBEFD" w14:textId="4629087B" w:rsidR="00630125" w:rsidRDefault="00630125" w:rsidP="0065665B">
      <w:pPr>
        <w:rPr>
          <w:lang w:val="nl-NL"/>
        </w:rPr>
      </w:pPr>
    </w:p>
    <w:p w14:paraId="43698647" w14:textId="77777777" w:rsidR="00C270CB" w:rsidRDefault="00C270CB" w:rsidP="006E4C09">
      <w:pPr>
        <w:rPr>
          <w:b/>
          <w:bCs/>
          <w:lang w:val="nl-NL"/>
        </w:rPr>
      </w:pPr>
    </w:p>
    <w:p w14:paraId="43C55A5C" w14:textId="570A5B9D" w:rsidR="006E4C09" w:rsidRPr="007A4982" w:rsidRDefault="006E4C09" w:rsidP="006E4C09">
      <w:pPr>
        <w:rPr>
          <w:b/>
          <w:bCs/>
          <w:lang w:val="nl-NL"/>
        </w:rPr>
      </w:pPr>
      <w:r w:rsidRPr="007A4982">
        <w:rPr>
          <w:b/>
          <w:bCs/>
          <w:lang w:val="nl-NL"/>
        </w:rPr>
        <w:t>Het is mijn wens dat ik zal worden:</w:t>
      </w:r>
    </w:p>
    <w:p w14:paraId="7C703187" w14:textId="77777777" w:rsidR="006E4C09" w:rsidRPr="007A4982" w:rsidRDefault="006E4C09" w:rsidP="006E4C09">
      <w:pPr>
        <w:rPr>
          <w:b/>
          <w:bCs/>
          <w:lang w:val="nl-NL"/>
        </w:rPr>
      </w:pPr>
    </w:p>
    <w:p w14:paraId="15EC00A4" w14:textId="29B96811" w:rsidR="006E4C09" w:rsidRPr="007A4982" w:rsidRDefault="006E4C09">
      <w:pPr>
        <w:numPr>
          <w:ilvl w:val="0"/>
          <w:numId w:val="7"/>
        </w:numPr>
        <w:rPr>
          <w:lang w:val="nl-NL"/>
        </w:rPr>
      </w:pPr>
      <w:r w:rsidRPr="007A4982">
        <w:rPr>
          <w:lang w:val="nl-NL"/>
        </w:rPr>
        <w:t>begraven</w:t>
      </w:r>
    </w:p>
    <w:p w14:paraId="7C782F3E" w14:textId="77777777" w:rsidR="006E4C09" w:rsidRPr="007A4982" w:rsidRDefault="006E4C09" w:rsidP="006E4C09">
      <w:pPr>
        <w:ind w:left="720" w:firstLine="0"/>
        <w:rPr>
          <w:lang w:val="nl-NL"/>
        </w:rPr>
      </w:pPr>
    </w:p>
    <w:p w14:paraId="5BF3FE9F" w14:textId="1E96E859" w:rsidR="006E4C09" w:rsidRPr="007A4982" w:rsidRDefault="006E4C09">
      <w:pPr>
        <w:numPr>
          <w:ilvl w:val="0"/>
          <w:numId w:val="8"/>
        </w:numPr>
        <w:rPr>
          <w:lang w:val="nl-NL"/>
        </w:rPr>
      </w:pPr>
      <w:r w:rsidRPr="007A4982">
        <w:rPr>
          <w:lang w:val="nl-NL"/>
        </w:rPr>
        <w:t xml:space="preserve">gecremeerd </w:t>
      </w:r>
    </w:p>
    <w:p w14:paraId="38E75AE5" w14:textId="42512F61" w:rsidR="006E4C09" w:rsidRDefault="006E4C09" w:rsidP="006E4C09">
      <w:pPr>
        <w:ind w:left="720" w:firstLine="0"/>
        <w:rPr>
          <w:lang w:val="nl-NL"/>
        </w:rPr>
      </w:pPr>
    </w:p>
    <w:p w14:paraId="3F93710F" w14:textId="1665179B" w:rsidR="00C270CB" w:rsidRDefault="00C270CB" w:rsidP="006E4C09">
      <w:pPr>
        <w:ind w:left="720" w:firstLine="0"/>
        <w:rPr>
          <w:lang w:val="nl-NL"/>
        </w:rPr>
      </w:pPr>
    </w:p>
    <w:p w14:paraId="3F474FE7" w14:textId="2DD12C68" w:rsidR="00C270CB" w:rsidRDefault="00C270CB" w:rsidP="006E4C09">
      <w:pPr>
        <w:ind w:left="720" w:firstLine="0"/>
        <w:rPr>
          <w:lang w:val="nl-NL"/>
        </w:rPr>
      </w:pPr>
    </w:p>
    <w:p w14:paraId="4CA1634E" w14:textId="77777777" w:rsidR="00C270CB" w:rsidRPr="007A4982" w:rsidRDefault="00C270CB" w:rsidP="006E4C09">
      <w:pPr>
        <w:ind w:left="720" w:firstLine="0"/>
        <w:rPr>
          <w:lang w:val="nl-NL"/>
        </w:rPr>
      </w:pPr>
    </w:p>
    <w:p w14:paraId="31AE5A30" w14:textId="77777777" w:rsidR="006E4C09" w:rsidRPr="007A4982" w:rsidRDefault="006E4C09" w:rsidP="0065665B">
      <w:pPr>
        <w:rPr>
          <w:b/>
          <w:bCs/>
          <w:u w:val="single"/>
          <w:lang w:val="nl-NL"/>
        </w:rPr>
      </w:pPr>
    </w:p>
    <w:p w14:paraId="2B47D3E2" w14:textId="77777777" w:rsidR="00630125" w:rsidRPr="007A4982" w:rsidRDefault="00630125" w:rsidP="0065665B">
      <w:pPr>
        <w:rPr>
          <w:b/>
          <w:bCs/>
          <w:u w:val="single"/>
          <w:lang w:val="nl-NL"/>
        </w:rPr>
      </w:pPr>
      <w:r w:rsidRPr="007A4982">
        <w:rPr>
          <w:b/>
          <w:bCs/>
          <w:u w:val="single"/>
          <w:lang w:val="nl-NL"/>
        </w:rPr>
        <w:t>BERICHTGEVING</w:t>
      </w:r>
    </w:p>
    <w:p w14:paraId="543C2DEE" w14:textId="77777777" w:rsidR="00630125" w:rsidRPr="007A4982" w:rsidRDefault="00630125" w:rsidP="0065665B">
      <w:pPr>
        <w:rPr>
          <w:lang w:val="nl-NL"/>
        </w:rPr>
      </w:pPr>
    </w:p>
    <w:p w14:paraId="23BAF2CE" w14:textId="77777777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>Van mijn overlijden moeten de volgende personen/instellingen</w:t>
      </w:r>
    </w:p>
    <w:p w14:paraId="56019F87" w14:textId="77777777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>onmiddellijk op de hoogte worden gesteld:</w:t>
      </w:r>
    </w:p>
    <w:p w14:paraId="1751DDF4" w14:textId="77777777" w:rsidR="00630125" w:rsidRPr="007A4982" w:rsidRDefault="00630125" w:rsidP="0065665B">
      <w:pPr>
        <w:rPr>
          <w:lang w:val="nl-NL"/>
        </w:rPr>
      </w:pPr>
    </w:p>
    <w:p w14:paraId="3ABCA04C" w14:textId="77777777" w:rsidR="00630125" w:rsidRPr="007A4982" w:rsidRDefault="00630125" w:rsidP="0065665B">
      <w:pPr>
        <w:rPr>
          <w:lang w:val="nl-NL"/>
        </w:rPr>
      </w:pPr>
    </w:p>
    <w:p w14:paraId="715E6876" w14:textId="4ED8DB40" w:rsidR="00630125" w:rsidRPr="007A4982" w:rsidRDefault="00630125">
      <w:pPr>
        <w:numPr>
          <w:ilvl w:val="0"/>
          <w:numId w:val="1"/>
        </w:numPr>
        <w:rPr>
          <w:lang w:val="nl-NL"/>
        </w:rPr>
      </w:pPr>
      <w:r w:rsidRPr="007A4982">
        <w:rPr>
          <w:lang w:val="nl-NL"/>
        </w:rPr>
        <w:t>Huisarts  _______________________</w:t>
      </w:r>
      <w:r w:rsidR="007A4982">
        <w:rPr>
          <w:lang w:val="nl-NL"/>
        </w:rPr>
        <w:t>_</w:t>
      </w:r>
      <w:r w:rsidRPr="007A4982">
        <w:rPr>
          <w:lang w:val="nl-NL"/>
        </w:rPr>
        <w:t>Tel._____________</w:t>
      </w:r>
    </w:p>
    <w:p w14:paraId="4DDA6370" w14:textId="77777777" w:rsidR="00A85682" w:rsidRPr="007A4982" w:rsidRDefault="00A85682" w:rsidP="00A85682">
      <w:pPr>
        <w:ind w:left="720" w:firstLine="0"/>
        <w:rPr>
          <w:lang w:val="nl-NL"/>
        </w:rPr>
      </w:pPr>
    </w:p>
    <w:p w14:paraId="5ADE3A29" w14:textId="77777777" w:rsidR="000C0FC9" w:rsidRPr="007A4982" w:rsidRDefault="00F44D96">
      <w:pPr>
        <w:numPr>
          <w:ilvl w:val="0"/>
          <w:numId w:val="1"/>
        </w:numPr>
        <w:rPr>
          <w:lang w:val="nl-NL"/>
        </w:rPr>
      </w:pPr>
      <w:r w:rsidRPr="007A4982">
        <w:rPr>
          <w:lang w:val="nl-NL"/>
        </w:rPr>
        <w:t xml:space="preserve">Uitvaartleider Diepenveense Begrafenis Vereniging </w:t>
      </w:r>
    </w:p>
    <w:p w14:paraId="1A6A2A36" w14:textId="77777777" w:rsidR="000C0FC9" w:rsidRPr="007A4982" w:rsidRDefault="000C0FC9" w:rsidP="000C0FC9">
      <w:pPr>
        <w:pStyle w:val="Lijstalinea"/>
        <w:rPr>
          <w:lang w:val="nl-NL"/>
        </w:rPr>
      </w:pPr>
    </w:p>
    <w:p w14:paraId="4E25A12B" w14:textId="296B2891" w:rsidR="00F44D96" w:rsidRPr="007A4982" w:rsidRDefault="000C0FC9" w:rsidP="000C0FC9">
      <w:pPr>
        <w:ind w:left="720" w:firstLine="0"/>
        <w:rPr>
          <w:lang w:val="nl-NL"/>
        </w:rPr>
      </w:pPr>
      <w:r w:rsidRPr="007A4982">
        <w:rPr>
          <w:lang w:val="nl-NL"/>
        </w:rPr>
        <w:t xml:space="preserve">_______________________________ </w:t>
      </w:r>
      <w:r w:rsidR="00A85682" w:rsidRPr="007A4982">
        <w:rPr>
          <w:lang w:val="nl-NL"/>
        </w:rPr>
        <w:t>Tel:</w:t>
      </w:r>
      <w:r w:rsidR="00C648D9" w:rsidRPr="007A4982">
        <w:rPr>
          <w:lang w:val="nl-NL"/>
        </w:rPr>
        <w:t xml:space="preserve"> </w:t>
      </w:r>
      <w:r w:rsidR="005B65BA">
        <w:rPr>
          <w:lang w:val="nl-NL"/>
        </w:rPr>
        <w:t xml:space="preserve"> 0570 -564800</w:t>
      </w:r>
    </w:p>
    <w:p w14:paraId="14A4D487" w14:textId="77777777" w:rsidR="00630125" w:rsidRPr="007A4982" w:rsidRDefault="00630125" w:rsidP="00A85682">
      <w:pPr>
        <w:ind w:left="720" w:firstLine="0"/>
        <w:rPr>
          <w:lang w:val="nl-NL"/>
        </w:rPr>
      </w:pPr>
    </w:p>
    <w:p w14:paraId="1279F3B8" w14:textId="77777777" w:rsidR="00630125" w:rsidRPr="007A4982" w:rsidRDefault="00630125" w:rsidP="0065665B">
      <w:pPr>
        <w:rPr>
          <w:lang w:val="nl-NL"/>
        </w:rPr>
      </w:pPr>
    </w:p>
    <w:p w14:paraId="6B87A7EB" w14:textId="1BF71C1F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>3.   ________________</w:t>
      </w:r>
      <w:r w:rsidR="000C0FC9" w:rsidRPr="007A4982">
        <w:rPr>
          <w:lang w:val="nl-NL"/>
        </w:rPr>
        <w:t>__________</w:t>
      </w:r>
      <w:r w:rsidRPr="007A4982">
        <w:rPr>
          <w:lang w:val="nl-NL"/>
        </w:rPr>
        <w:t>_____ Tel. _____________</w:t>
      </w:r>
    </w:p>
    <w:p w14:paraId="4E41C68D" w14:textId="77777777" w:rsidR="00630125" w:rsidRPr="007A4982" w:rsidRDefault="00630125" w:rsidP="0065665B">
      <w:pPr>
        <w:rPr>
          <w:lang w:val="nl-NL"/>
        </w:rPr>
      </w:pPr>
    </w:p>
    <w:p w14:paraId="4C6AE384" w14:textId="77777777" w:rsidR="00630125" w:rsidRPr="007A4982" w:rsidRDefault="00630125" w:rsidP="0065665B">
      <w:pPr>
        <w:rPr>
          <w:lang w:val="nl-NL"/>
        </w:rPr>
      </w:pPr>
    </w:p>
    <w:p w14:paraId="3BA7260E" w14:textId="4637CB0C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 xml:space="preserve">4.  _______________________________ </w:t>
      </w:r>
      <w:r w:rsidR="007A4982">
        <w:rPr>
          <w:lang w:val="nl-NL"/>
        </w:rPr>
        <w:t xml:space="preserve"> </w:t>
      </w:r>
      <w:r w:rsidRPr="007A4982">
        <w:rPr>
          <w:lang w:val="nl-NL"/>
        </w:rPr>
        <w:t>Tel. _____________</w:t>
      </w:r>
    </w:p>
    <w:p w14:paraId="166BBE88" w14:textId="77777777" w:rsidR="00630125" w:rsidRPr="007A4982" w:rsidRDefault="00630125" w:rsidP="0065665B">
      <w:pPr>
        <w:rPr>
          <w:lang w:val="nl-NL"/>
        </w:rPr>
      </w:pPr>
    </w:p>
    <w:p w14:paraId="3E7919E9" w14:textId="77777777" w:rsidR="00630125" w:rsidRPr="007A4982" w:rsidRDefault="00630125" w:rsidP="0065665B">
      <w:pPr>
        <w:rPr>
          <w:lang w:val="nl-NL"/>
        </w:rPr>
      </w:pPr>
    </w:p>
    <w:p w14:paraId="46E3C374" w14:textId="5DBF21CC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 xml:space="preserve">5.  _______________________________ </w:t>
      </w:r>
      <w:r w:rsidR="007A4982">
        <w:rPr>
          <w:lang w:val="nl-NL"/>
        </w:rPr>
        <w:t xml:space="preserve"> </w:t>
      </w:r>
      <w:r w:rsidRPr="007A4982">
        <w:rPr>
          <w:lang w:val="nl-NL"/>
        </w:rPr>
        <w:t>Tel. _____________</w:t>
      </w:r>
    </w:p>
    <w:p w14:paraId="2ACE21BE" w14:textId="77777777" w:rsidR="00630125" w:rsidRPr="007A4982" w:rsidRDefault="00630125" w:rsidP="0065665B">
      <w:pPr>
        <w:rPr>
          <w:lang w:val="nl-NL"/>
        </w:rPr>
      </w:pPr>
    </w:p>
    <w:p w14:paraId="40F13F61" w14:textId="77777777" w:rsidR="00630125" w:rsidRPr="007A4982" w:rsidRDefault="00630125" w:rsidP="0065665B">
      <w:pPr>
        <w:rPr>
          <w:lang w:val="nl-NL"/>
        </w:rPr>
      </w:pPr>
    </w:p>
    <w:p w14:paraId="4FC2AD0C" w14:textId="7A758710" w:rsidR="00C870ED" w:rsidRDefault="00C870ED" w:rsidP="0065665B">
      <w:pPr>
        <w:rPr>
          <w:lang w:val="nl-NL"/>
        </w:rPr>
      </w:pPr>
    </w:p>
    <w:p w14:paraId="09CB6BA0" w14:textId="77777777" w:rsidR="00C870ED" w:rsidRPr="007A4982" w:rsidRDefault="00C870ED" w:rsidP="0065665B">
      <w:pPr>
        <w:rPr>
          <w:lang w:val="nl-NL"/>
        </w:rPr>
      </w:pPr>
    </w:p>
    <w:p w14:paraId="1DA26A73" w14:textId="77777777" w:rsidR="00630125" w:rsidRPr="007A4982" w:rsidRDefault="00630125" w:rsidP="0065665B">
      <w:pPr>
        <w:rPr>
          <w:lang w:val="nl-NL"/>
        </w:rPr>
      </w:pPr>
    </w:p>
    <w:p w14:paraId="7ADA864F" w14:textId="77777777" w:rsidR="00630125" w:rsidRPr="007A4982" w:rsidRDefault="00630125" w:rsidP="0065665B">
      <w:pPr>
        <w:rPr>
          <w:lang w:val="nl-NL"/>
        </w:rPr>
      </w:pPr>
    </w:p>
    <w:p w14:paraId="2C5F6EF3" w14:textId="77777777" w:rsidR="00630125" w:rsidRPr="007A4982" w:rsidRDefault="00630125" w:rsidP="0065665B">
      <w:pPr>
        <w:rPr>
          <w:lang w:val="nl-NL"/>
        </w:rPr>
      </w:pPr>
    </w:p>
    <w:p w14:paraId="643029A1" w14:textId="77777777" w:rsidR="00630125" w:rsidRPr="007A4982" w:rsidRDefault="00630125" w:rsidP="0065665B">
      <w:pPr>
        <w:rPr>
          <w:lang w:val="nl-NL"/>
        </w:rPr>
      </w:pPr>
    </w:p>
    <w:p w14:paraId="26B9FF06" w14:textId="77777777" w:rsidR="00630125" w:rsidRPr="007A4982" w:rsidRDefault="00630125" w:rsidP="0065665B">
      <w:pPr>
        <w:rPr>
          <w:lang w:val="nl-NL"/>
        </w:rPr>
      </w:pPr>
    </w:p>
    <w:p w14:paraId="4879547C" w14:textId="77777777" w:rsidR="00630125" w:rsidRPr="007A4982" w:rsidRDefault="00630125" w:rsidP="0065665B">
      <w:pPr>
        <w:rPr>
          <w:lang w:val="nl-NL"/>
        </w:rPr>
      </w:pPr>
    </w:p>
    <w:p w14:paraId="124357C2" w14:textId="78858166" w:rsidR="006178A5" w:rsidRPr="007A4982" w:rsidRDefault="006178A5" w:rsidP="00094B65">
      <w:pPr>
        <w:ind w:firstLine="0"/>
        <w:rPr>
          <w:lang w:val="nl-NL"/>
        </w:rPr>
      </w:pPr>
    </w:p>
    <w:p w14:paraId="3C8A6AFE" w14:textId="77777777" w:rsidR="006178A5" w:rsidRPr="007A4982" w:rsidRDefault="006178A5" w:rsidP="0065665B">
      <w:pPr>
        <w:rPr>
          <w:lang w:val="nl-NL"/>
        </w:rPr>
      </w:pPr>
    </w:p>
    <w:p w14:paraId="253770FC" w14:textId="77777777" w:rsidR="006178A5" w:rsidRPr="007A4982" w:rsidRDefault="006178A5" w:rsidP="0065665B">
      <w:pPr>
        <w:rPr>
          <w:lang w:val="nl-NL"/>
        </w:rPr>
      </w:pPr>
    </w:p>
    <w:p w14:paraId="4809EC5C" w14:textId="77777777" w:rsidR="006A23C6" w:rsidRPr="007A4982" w:rsidRDefault="006A23C6" w:rsidP="0065665B">
      <w:pPr>
        <w:rPr>
          <w:b/>
          <w:bCs/>
          <w:u w:val="single"/>
          <w:lang w:val="nl-NL"/>
        </w:rPr>
      </w:pPr>
    </w:p>
    <w:p w14:paraId="5D69F11E" w14:textId="6AD27FF1" w:rsidR="00630125" w:rsidRPr="007A4982" w:rsidRDefault="00F15F15" w:rsidP="00F15F15">
      <w:pPr>
        <w:ind w:firstLine="0"/>
        <w:rPr>
          <w:u w:val="single"/>
          <w:lang w:val="nl-NL"/>
        </w:rPr>
      </w:pPr>
      <w:r w:rsidRPr="007A4982">
        <w:rPr>
          <w:b/>
          <w:bCs/>
          <w:lang w:val="nl-NL"/>
        </w:rPr>
        <w:t xml:space="preserve">     </w:t>
      </w:r>
      <w:r w:rsidR="00630125" w:rsidRPr="007A4982">
        <w:rPr>
          <w:b/>
          <w:bCs/>
          <w:u w:val="single"/>
          <w:lang w:val="nl-NL"/>
        </w:rPr>
        <w:t>OPBARING EN AFSCHEID</w:t>
      </w:r>
    </w:p>
    <w:p w14:paraId="4453E6C9" w14:textId="77777777" w:rsidR="00630125" w:rsidRPr="007A4982" w:rsidRDefault="00630125" w:rsidP="0065665B">
      <w:pPr>
        <w:rPr>
          <w:lang w:val="nl-NL"/>
        </w:rPr>
      </w:pPr>
    </w:p>
    <w:p w14:paraId="61C99385" w14:textId="77777777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>Ik wens te worden opgebaard:</w:t>
      </w:r>
    </w:p>
    <w:p w14:paraId="0D2D41BE" w14:textId="77777777" w:rsidR="00630125" w:rsidRPr="007A4982" w:rsidRDefault="00630125" w:rsidP="0065665B">
      <w:pPr>
        <w:rPr>
          <w:lang w:val="nl-NL"/>
        </w:rPr>
      </w:pPr>
    </w:p>
    <w:p w14:paraId="1C3FC322" w14:textId="7935D49C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>0    thuis</w:t>
      </w:r>
      <w:r w:rsidR="00A85682" w:rsidRPr="007A4982">
        <w:rPr>
          <w:lang w:val="nl-NL"/>
        </w:rPr>
        <w:t xml:space="preserve">    </w:t>
      </w:r>
      <w:r w:rsidR="00830104" w:rsidRPr="007A4982">
        <w:rPr>
          <w:lang w:val="nl-NL"/>
        </w:rPr>
        <w:t xml:space="preserve">0 op bed    0 </w:t>
      </w:r>
      <w:r w:rsidR="00F15F15" w:rsidRPr="007A4982">
        <w:rPr>
          <w:lang w:val="nl-NL"/>
        </w:rPr>
        <w:t xml:space="preserve"> </w:t>
      </w:r>
      <w:r w:rsidR="00830104" w:rsidRPr="007A4982">
        <w:rPr>
          <w:lang w:val="nl-NL"/>
        </w:rPr>
        <w:t>in kist</w:t>
      </w:r>
      <w:r w:rsidR="001C1EEB" w:rsidRPr="007A4982">
        <w:rPr>
          <w:lang w:val="nl-NL"/>
        </w:rPr>
        <w:t xml:space="preserve">  </w:t>
      </w:r>
    </w:p>
    <w:p w14:paraId="552DB02A" w14:textId="77777777" w:rsidR="00630125" w:rsidRPr="007A4982" w:rsidRDefault="00630125" w:rsidP="0065665B">
      <w:pPr>
        <w:rPr>
          <w:lang w:val="nl-NL"/>
        </w:rPr>
      </w:pPr>
    </w:p>
    <w:p w14:paraId="54CC19AB" w14:textId="7102876A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 xml:space="preserve">0    in aula Tjoenerhof  </w:t>
      </w:r>
      <w:r w:rsidR="00830104" w:rsidRPr="007A4982">
        <w:rPr>
          <w:lang w:val="nl-NL"/>
        </w:rPr>
        <w:t xml:space="preserve"> </w:t>
      </w:r>
    </w:p>
    <w:p w14:paraId="350189DE" w14:textId="77777777" w:rsidR="00630125" w:rsidRPr="007A4982" w:rsidRDefault="00630125" w:rsidP="0065665B">
      <w:pPr>
        <w:rPr>
          <w:lang w:val="nl-NL"/>
        </w:rPr>
      </w:pPr>
    </w:p>
    <w:p w14:paraId="1712CDD6" w14:textId="4BF2EF6E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>0    elders ________________________________________</w:t>
      </w:r>
      <w:r w:rsidR="00AD5B7F" w:rsidRPr="007A4982">
        <w:rPr>
          <w:lang w:val="nl-NL"/>
        </w:rPr>
        <w:t>___</w:t>
      </w:r>
    </w:p>
    <w:p w14:paraId="476F4975" w14:textId="77777777" w:rsidR="00630125" w:rsidRPr="007A4982" w:rsidRDefault="00630125" w:rsidP="0065665B">
      <w:pPr>
        <w:rPr>
          <w:lang w:val="nl-NL"/>
        </w:rPr>
      </w:pPr>
    </w:p>
    <w:p w14:paraId="1361E89F" w14:textId="77777777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 xml:space="preserve">0    </w:t>
      </w:r>
      <w:r w:rsidR="00F1663A" w:rsidRPr="007A4982">
        <w:rPr>
          <w:lang w:val="nl-NL"/>
        </w:rPr>
        <w:t xml:space="preserve">soort </w:t>
      </w:r>
      <w:r w:rsidRPr="007A4982">
        <w:rPr>
          <w:lang w:val="nl-NL"/>
        </w:rPr>
        <w:t>kist  ________________________________________</w:t>
      </w:r>
    </w:p>
    <w:p w14:paraId="2E25CA72" w14:textId="77777777" w:rsidR="00630125" w:rsidRPr="007A4982" w:rsidRDefault="00630125" w:rsidP="0065665B">
      <w:pPr>
        <w:rPr>
          <w:lang w:val="nl-NL"/>
        </w:rPr>
      </w:pPr>
    </w:p>
    <w:p w14:paraId="7AD4311B" w14:textId="1A68EBC1" w:rsidR="00630125" w:rsidRPr="007A4982" w:rsidRDefault="00F1663A" w:rsidP="0065665B">
      <w:pPr>
        <w:rPr>
          <w:lang w:val="nl-NL"/>
        </w:rPr>
      </w:pPr>
      <w:r w:rsidRPr="007A4982">
        <w:rPr>
          <w:lang w:val="nl-NL"/>
        </w:rPr>
        <w:t>0</w:t>
      </w:r>
      <w:r w:rsidR="00630125" w:rsidRPr="007A4982">
        <w:rPr>
          <w:lang w:val="nl-NL"/>
        </w:rPr>
        <w:t xml:space="preserve">    kleur  _________________________________________</w:t>
      </w:r>
      <w:r w:rsidR="00AD5B7F" w:rsidRPr="007A4982">
        <w:rPr>
          <w:lang w:val="nl-NL"/>
        </w:rPr>
        <w:t>__</w:t>
      </w:r>
    </w:p>
    <w:p w14:paraId="396CD3C4" w14:textId="77777777" w:rsidR="00630125" w:rsidRPr="007A4982" w:rsidRDefault="00630125" w:rsidP="0065665B">
      <w:pPr>
        <w:rPr>
          <w:lang w:val="nl-NL"/>
        </w:rPr>
      </w:pPr>
    </w:p>
    <w:p w14:paraId="1F04E2E4" w14:textId="39CB3FDE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 xml:space="preserve">0    </w:t>
      </w:r>
      <w:r w:rsidR="004A004C">
        <w:rPr>
          <w:lang w:val="nl-NL"/>
        </w:rPr>
        <w:t>w</w:t>
      </w:r>
      <w:r w:rsidR="00F15F15" w:rsidRPr="007A4982">
        <w:rPr>
          <w:lang w:val="nl-NL"/>
        </w:rPr>
        <w:t>ensen</w:t>
      </w:r>
      <w:r w:rsidR="00830104" w:rsidRPr="007A4982">
        <w:rPr>
          <w:lang w:val="nl-NL"/>
        </w:rPr>
        <w:t xml:space="preserve"> </w:t>
      </w:r>
      <w:r w:rsidRPr="007A4982">
        <w:rPr>
          <w:lang w:val="nl-NL"/>
        </w:rPr>
        <w:t>kleding   _________________________________</w:t>
      </w:r>
    </w:p>
    <w:p w14:paraId="198112C2" w14:textId="77777777" w:rsidR="00630125" w:rsidRPr="007A4982" w:rsidRDefault="00630125" w:rsidP="0065665B">
      <w:pPr>
        <w:rPr>
          <w:lang w:val="nl-NL"/>
        </w:rPr>
      </w:pPr>
    </w:p>
    <w:p w14:paraId="578EBFC8" w14:textId="705FFBD1" w:rsidR="00F15F15" w:rsidRPr="007A4982" w:rsidRDefault="00F1663A">
      <w:pPr>
        <w:numPr>
          <w:ilvl w:val="0"/>
          <w:numId w:val="6"/>
        </w:numPr>
        <w:rPr>
          <w:lang w:val="nl-NL"/>
        </w:rPr>
      </w:pPr>
      <w:r w:rsidRPr="007A4982">
        <w:rPr>
          <w:lang w:val="nl-NL"/>
        </w:rPr>
        <w:t>Ik kies voor Thanatopraxie (lichte balseming)</w:t>
      </w:r>
      <w:r w:rsidR="007A4982">
        <w:rPr>
          <w:lang w:val="nl-NL"/>
        </w:rPr>
        <w:t>,</w:t>
      </w:r>
      <w:r w:rsidRPr="007A4982">
        <w:rPr>
          <w:lang w:val="nl-NL"/>
        </w:rPr>
        <w:t xml:space="preserve"> conserveren      </w:t>
      </w:r>
      <w:r w:rsidR="00C648D9" w:rsidRPr="007A4982">
        <w:rPr>
          <w:lang w:val="nl-NL"/>
        </w:rPr>
        <w:t xml:space="preserve">        </w:t>
      </w:r>
      <w:r w:rsidR="00870814" w:rsidRPr="007A4982">
        <w:rPr>
          <w:lang w:val="nl-NL"/>
        </w:rPr>
        <w:t xml:space="preserve">       </w:t>
      </w:r>
      <w:r w:rsidR="00F15F15" w:rsidRPr="007A4982">
        <w:rPr>
          <w:lang w:val="nl-NL"/>
        </w:rPr>
        <w:t xml:space="preserve">    </w:t>
      </w:r>
      <w:r w:rsidRPr="007A4982">
        <w:rPr>
          <w:lang w:val="nl-NL"/>
        </w:rPr>
        <w:t xml:space="preserve">van het lichaam 10-13 dagen zonder koeling. </w:t>
      </w:r>
    </w:p>
    <w:p w14:paraId="07B94C5C" w14:textId="29941856" w:rsidR="00F1663A" w:rsidRPr="007A4982" w:rsidRDefault="00F1663A" w:rsidP="00F15F15">
      <w:pPr>
        <w:ind w:left="720" w:firstLine="0"/>
        <w:rPr>
          <w:lang w:val="nl-NL"/>
        </w:rPr>
      </w:pPr>
      <w:r w:rsidRPr="007A4982">
        <w:rPr>
          <w:lang w:val="nl-NL"/>
        </w:rPr>
        <w:t>Vraag uw</w:t>
      </w:r>
      <w:r w:rsidR="007A4982">
        <w:rPr>
          <w:lang w:val="nl-NL"/>
        </w:rPr>
        <w:t xml:space="preserve"> </w:t>
      </w:r>
      <w:r w:rsidRPr="007A4982">
        <w:rPr>
          <w:lang w:val="nl-NL"/>
        </w:rPr>
        <w:t xml:space="preserve">uitvaartleider voor meer informatie </w:t>
      </w:r>
    </w:p>
    <w:p w14:paraId="6AB31B85" w14:textId="77777777" w:rsidR="00630125" w:rsidRPr="007A4982" w:rsidRDefault="00630125" w:rsidP="0065665B">
      <w:pPr>
        <w:rPr>
          <w:b/>
          <w:bCs/>
          <w:lang w:val="nl-NL"/>
        </w:rPr>
      </w:pPr>
    </w:p>
    <w:p w14:paraId="1EF37423" w14:textId="77777777" w:rsidR="00341662" w:rsidRPr="007A4982" w:rsidRDefault="00341662" w:rsidP="0065665B">
      <w:pPr>
        <w:rPr>
          <w:b/>
          <w:bCs/>
          <w:u w:val="single"/>
          <w:lang w:val="nl-NL"/>
        </w:rPr>
      </w:pPr>
    </w:p>
    <w:p w14:paraId="74339CB2" w14:textId="6E3FC19C" w:rsidR="00630125" w:rsidRPr="007A4982" w:rsidRDefault="00630125" w:rsidP="0065665B">
      <w:pPr>
        <w:rPr>
          <w:b/>
          <w:bCs/>
          <w:u w:val="single"/>
          <w:lang w:val="nl-NL"/>
        </w:rPr>
      </w:pPr>
      <w:r w:rsidRPr="007A4982">
        <w:rPr>
          <w:b/>
          <w:bCs/>
          <w:u w:val="single"/>
          <w:lang w:val="nl-NL"/>
        </w:rPr>
        <w:t>AFSCHEIDSBEZOEK</w:t>
      </w:r>
    </w:p>
    <w:p w14:paraId="7B0F61A1" w14:textId="77777777" w:rsidR="00630125" w:rsidRPr="007A4982" w:rsidRDefault="00630125" w:rsidP="0065665B">
      <w:pPr>
        <w:rPr>
          <w:lang w:val="nl-NL"/>
        </w:rPr>
      </w:pPr>
    </w:p>
    <w:p w14:paraId="18215F31" w14:textId="77777777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>Er mag gelegenheid zijn voor een afscheidsbezoek</w:t>
      </w:r>
    </w:p>
    <w:p w14:paraId="534D9E76" w14:textId="77777777" w:rsidR="00630125" w:rsidRPr="007A4982" w:rsidRDefault="00630125" w:rsidP="006178A5">
      <w:pPr>
        <w:rPr>
          <w:lang w:val="nl-NL"/>
        </w:rPr>
      </w:pPr>
      <w:r w:rsidRPr="007A4982">
        <w:rPr>
          <w:lang w:val="nl-NL"/>
        </w:rPr>
        <w:t>0   j</w:t>
      </w:r>
      <w:r w:rsidR="006178A5" w:rsidRPr="007A4982">
        <w:rPr>
          <w:lang w:val="nl-NL"/>
        </w:rPr>
        <w:t xml:space="preserve">a  </w:t>
      </w:r>
      <w:r w:rsidRPr="007A4982">
        <w:rPr>
          <w:lang w:val="nl-NL"/>
        </w:rPr>
        <w:t>0   nee</w:t>
      </w:r>
    </w:p>
    <w:p w14:paraId="63C4EF87" w14:textId="77777777" w:rsidR="00630125" w:rsidRPr="007A4982" w:rsidRDefault="00630125" w:rsidP="0065665B">
      <w:pPr>
        <w:rPr>
          <w:lang w:val="nl-NL"/>
        </w:rPr>
      </w:pPr>
    </w:p>
    <w:p w14:paraId="15260602" w14:textId="77777777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>Er mag koffie worden aangeboden</w:t>
      </w:r>
    </w:p>
    <w:p w14:paraId="6EC126C8" w14:textId="77777777" w:rsidR="00630125" w:rsidRPr="007A4982" w:rsidRDefault="00630125" w:rsidP="006178A5">
      <w:pPr>
        <w:rPr>
          <w:lang w:val="nl-NL"/>
        </w:rPr>
      </w:pPr>
      <w:r w:rsidRPr="007A4982">
        <w:rPr>
          <w:lang w:val="nl-NL"/>
        </w:rPr>
        <w:t>0   ja</w:t>
      </w:r>
      <w:r w:rsidR="006178A5" w:rsidRPr="007A4982">
        <w:rPr>
          <w:lang w:val="nl-NL"/>
        </w:rPr>
        <w:t xml:space="preserve">  </w:t>
      </w:r>
      <w:r w:rsidRPr="007A4982">
        <w:rPr>
          <w:lang w:val="nl-NL"/>
        </w:rPr>
        <w:t xml:space="preserve">0   nee </w:t>
      </w:r>
    </w:p>
    <w:p w14:paraId="02F9BF5F" w14:textId="77777777" w:rsidR="00630125" w:rsidRPr="007A4982" w:rsidRDefault="00630125" w:rsidP="0065665B">
      <w:pPr>
        <w:rPr>
          <w:lang w:val="nl-NL"/>
        </w:rPr>
      </w:pPr>
    </w:p>
    <w:p w14:paraId="422F449A" w14:textId="77777777" w:rsidR="00630125" w:rsidRPr="007A4982" w:rsidRDefault="00630125" w:rsidP="0065665B">
      <w:pPr>
        <w:rPr>
          <w:b/>
          <w:bCs/>
          <w:lang w:val="nl-NL"/>
        </w:rPr>
      </w:pPr>
    </w:p>
    <w:p w14:paraId="2A679E6B" w14:textId="77777777" w:rsidR="00630125" w:rsidRPr="007A4982" w:rsidRDefault="00630125" w:rsidP="0065665B">
      <w:pPr>
        <w:rPr>
          <w:lang w:val="nl-NL"/>
        </w:rPr>
      </w:pPr>
    </w:p>
    <w:p w14:paraId="64352A83" w14:textId="77777777" w:rsidR="00816E00" w:rsidRPr="007A4982" w:rsidRDefault="00816E00" w:rsidP="0065665B">
      <w:pPr>
        <w:rPr>
          <w:lang w:val="nl-NL"/>
        </w:rPr>
      </w:pPr>
    </w:p>
    <w:p w14:paraId="66ACD3E8" w14:textId="77777777" w:rsidR="00816E00" w:rsidRPr="007A4982" w:rsidRDefault="00816E00" w:rsidP="0065665B">
      <w:pPr>
        <w:rPr>
          <w:lang w:val="nl-NL"/>
        </w:rPr>
      </w:pPr>
    </w:p>
    <w:p w14:paraId="0F4A4FD7" w14:textId="77777777" w:rsidR="00816E00" w:rsidRPr="007A4982" w:rsidRDefault="00816E00" w:rsidP="0065665B">
      <w:pPr>
        <w:rPr>
          <w:lang w:val="nl-NL"/>
        </w:rPr>
      </w:pPr>
    </w:p>
    <w:p w14:paraId="30E59571" w14:textId="77777777" w:rsidR="00816E00" w:rsidRPr="007A4982" w:rsidRDefault="00816E00" w:rsidP="0065665B">
      <w:pPr>
        <w:rPr>
          <w:lang w:val="nl-NL"/>
        </w:rPr>
      </w:pPr>
    </w:p>
    <w:p w14:paraId="72A2DB93" w14:textId="77777777" w:rsidR="00816E00" w:rsidRPr="007A4982" w:rsidRDefault="00816E00" w:rsidP="0065665B">
      <w:pPr>
        <w:rPr>
          <w:lang w:val="nl-NL"/>
        </w:rPr>
      </w:pPr>
    </w:p>
    <w:p w14:paraId="6CCE9A33" w14:textId="77777777" w:rsidR="00816E00" w:rsidRPr="007A4982" w:rsidRDefault="00816E00" w:rsidP="0065665B">
      <w:pPr>
        <w:rPr>
          <w:lang w:val="nl-NL"/>
        </w:rPr>
      </w:pPr>
    </w:p>
    <w:p w14:paraId="4CFE83D9" w14:textId="77777777" w:rsidR="00816E00" w:rsidRPr="007A4982" w:rsidRDefault="00816E00" w:rsidP="0065665B">
      <w:pPr>
        <w:rPr>
          <w:lang w:val="nl-NL"/>
        </w:rPr>
      </w:pPr>
    </w:p>
    <w:p w14:paraId="2447E6C0" w14:textId="77777777" w:rsidR="00F15F15" w:rsidRPr="007A4982" w:rsidRDefault="00F15F15" w:rsidP="00D84812">
      <w:pPr>
        <w:ind w:firstLine="0"/>
        <w:rPr>
          <w:lang w:val="nl-NL"/>
        </w:rPr>
      </w:pPr>
    </w:p>
    <w:p w14:paraId="4DC55D93" w14:textId="77777777" w:rsidR="00F15F15" w:rsidRPr="007A4982" w:rsidRDefault="00F15F15" w:rsidP="00D84812">
      <w:pPr>
        <w:ind w:firstLine="0"/>
        <w:rPr>
          <w:lang w:val="nl-NL"/>
        </w:rPr>
      </w:pPr>
    </w:p>
    <w:p w14:paraId="5B14F645" w14:textId="1999CACE" w:rsidR="00816E00" w:rsidRPr="007A4982" w:rsidRDefault="00816E00" w:rsidP="00D84812">
      <w:pPr>
        <w:ind w:firstLine="0"/>
        <w:rPr>
          <w:lang w:val="nl-NL"/>
        </w:rPr>
      </w:pPr>
    </w:p>
    <w:p w14:paraId="4E38981F" w14:textId="77777777" w:rsidR="00816E00" w:rsidRPr="007A4982" w:rsidRDefault="00816E00" w:rsidP="0065665B">
      <w:pPr>
        <w:rPr>
          <w:lang w:val="nl-NL"/>
        </w:rPr>
      </w:pPr>
    </w:p>
    <w:p w14:paraId="6C30BC0B" w14:textId="77777777" w:rsidR="00407E20" w:rsidRPr="007A4982" w:rsidRDefault="00407E20" w:rsidP="00407E20">
      <w:pPr>
        <w:ind w:firstLine="0"/>
        <w:rPr>
          <w:lang w:val="nl-NL"/>
        </w:rPr>
      </w:pPr>
    </w:p>
    <w:p w14:paraId="24AAE995" w14:textId="77777777" w:rsidR="001C1EEB" w:rsidRPr="007A4982" w:rsidRDefault="001C1EEB" w:rsidP="00407E20">
      <w:pPr>
        <w:ind w:firstLine="0"/>
        <w:rPr>
          <w:lang w:val="nl-NL"/>
        </w:rPr>
      </w:pPr>
    </w:p>
    <w:p w14:paraId="4BCFCF12" w14:textId="3151DBD6" w:rsidR="00630125" w:rsidRPr="007A4982" w:rsidRDefault="00407E20" w:rsidP="00407E20">
      <w:pPr>
        <w:ind w:firstLine="0"/>
        <w:rPr>
          <w:b/>
          <w:bCs/>
          <w:u w:val="single"/>
          <w:lang w:val="nl-NL"/>
        </w:rPr>
      </w:pPr>
      <w:r w:rsidRPr="007A4982">
        <w:rPr>
          <w:lang w:val="nl-NL"/>
        </w:rPr>
        <w:t xml:space="preserve">   </w:t>
      </w:r>
      <w:r w:rsidR="00341662" w:rsidRPr="007A4982">
        <w:rPr>
          <w:lang w:val="nl-NL"/>
        </w:rPr>
        <w:t xml:space="preserve">  </w:t>
      </w:r>
      <w:r w:rsidRPr="007A4982">
        <w:rPr>
          <w:lang w:val="nl-NL"/>
        </w:rPr>
        <w:t xml:space="preserve"> </w:t>
      </w:r>
      <w:r w:rsidR="00630125" w:rsidRPr="007A4982">
        <w:rPr>
          <w:b/>
          <w:bCs/>
          <w:u w:val="single"/>
          <w:lang w:val="nl-NL"/>
        </w:rPr>
        <w:t>UITVAARTDIENST / ROUWDIENST</w:t>
      </w:r>
    </w:p>
    <w:p w14:paraId="7E47CC7D" w14:textId="77777777" w:rsidR="00630125" w:rsidRPr="007A4982" w:rsidRDefault="00630125" w:rsidP="0065665B">
      <w:pPr>
        <w:rPr>
          <w:b/>
          <w:bCs/>
          <w:lang w:val="nl-NL"/>
        </w:rPr>
      </w:pPr>
    </w:p>
    <w:p w14:paraId="237CC748" w14:textId="77777777" w:rsidR="00407E20" w:rsidRPr="007A4982" w:rsidRDefault="00407E20" w:rsidP="0065665B">
      <w:pPr>
        <w:rPr>
          <w:lang w:val="nl-NL"/>
        </w:rPr>
      </w:pPr>
      <w:r w:rsidRPr="007A4982">
        <w:rPr>
          <w:lang w:val="nl-NL"/>
        </w:rPr>
        <w:t>Ik wens een uitvaart:</w:t>
      </w:r>
    </w:p>
    <w:p w14:paraId="04F5CFFB" w14:textId="77777777" w:rsidR="00407E20" w:rsidRPr="007A4982" w:rsidRDefault="00407E20" w:rsidP="0065665B">
      <w:pPr>
        <w:rPr>
          <w:lang w:val="nl-NL"/>
        </w:rPr>
      </w:pPr>
    </w:p>
    <w:p w14:paraId="653873D9" w14:textId="34E090EF" w:rsidR="00407E20" w:rsidRPr="007A4982" w:rsidRDefault="00341662" w:rsidP="0065665B">
      <w:pPr>
        <w:rPr>
          <w:lang w:val="nl-NL"/>
        </w:rPr>
      </w:pPr>
      <w:r w:rsidRPr="007A4982">
        <w:rPr>
          <w:lang w:val="nl-NL"/>
        </w:rPr>
        <w:t xml:space="preserve">0   </w:t>
      </w:r>
      <w:r w:rsidR="00407E20" w:rsidRPr="007A4982">
        <w:rPr>
          <w:lang w:val="nl-NL"/>
        </w:rPr>
        <w:t xml:space="preserve">in besloten kring  </w:t>
      </w:r>
    </w:p>
    <w:p w14:paraId="41C1375B" w14:textId="4C1C9A47" w:rsidR="00407E20" w:rsidRPr="007A4982" w:rsidRDefault="00341662" w:rsidP="00C648D9">
      <w:pPr>
        <w:rPr>
          <w:lang w:val="nl-NL"/>
        </w:rPr>
      </w:pPr>
      <w:r w:rsidRPr="007A4982">
        <w:rPr>
          <w:lang w:val="nl-NL"/>
        </w:rPr>
        <w:t xml:space="preserve">0   </w:t>
      </w:r>
      <w:r w:rsidR="00407E20" w:rsidRPr="007A4982">
        <w:rPr>
          <w:lang w:val="nl-NL"/>
        </w:rPr>
        <w:t xml:space="preserve">in tegenwoordigheid van </w:t>
      </w:r>
      <w:r w:rsidRPr="007A4982">
        <w:rPr>
          <w:lang w:val="nl-NL"/>
        </w:rPr>
        <w:t xml:space="preserve">mijn naaste </w:t>
      </w:r>
      <w:r w:rsidR="00407E20" w:rsidRPr="007A4982">
        <w:rPr>
          <w:lang w:val="nl-NL"/>
        </w:rPr>
        <w:t xml:space="preserve">familie  </w:t>
      </w:r>
    </w:p>
    <w:p w14:paraId="2C756AA3" w14:textId="16FA06E6" w:rsidR="00407E20" w:rsidRPr="007A4982" w:rsidRDefault="00341662" w:rsidP="0065665B">
      <w:pPr>
        <w:rPr>
          <w:lang w:val="nl-NL"/>
        </w:rPr>
      </w:pPr>
      <w:r w:rsidRPr="007A4982">
        <w:rPr>
          <w:lang w:val="nl-NL"/>
        </w:rPr>
        <w:t xml:space="preserve">0   in tegenwoordigheid van </w:t>
      </w:r>
      <w:r w:rsidR="00407E20" w:rsidRPr="007A4982">
        <w:rPr>
          <w:lang w:val="nl-NL"/>
        </w:rPr>
        <w:t xml:space="preserve">familie en vrienden </w:t>
      </w:r>
    </w:p>
    <w:p w14:paraId="2F88BB1E" w14:textId="180A9A84" w:rsidR="00407E20" w:rsidRPr="007A4982" w:rsidRDefault="00B821A2" w:rsidP="00B821A2">
      <w:pPr>
        <w:rPr>
          <w:lang w:val="nl-NL"/>
        </w:rPr>
      </w:pPr>
      <w:r w:rsidRPr="007A4982">
        <w:rPr>
          <w:lang w:val="nl-NL"/>
        </w:rPr>
        <w:t xml:space="preserve">0   </w:t>
      </w:r>
      <w:r w:rsidR="00341662" w:rsidRPr="007A4982">
        <w:rPr>
          <w:lang w:val="nl-NL"/>
        </w:rPr>
        <w:t>in tegenwoordigheid van f</w:t>
      </w:r>
      <w:r w:rsidR="00A4576A" w:rsidRPr="007A4982">
        <w:rPr>
          <w:lang w:val="nl-NL"/>
        </w:rPr>
        <w:t>amilie</w:t>
      </w:r>
      <w:r w:rsidR="00C76EF2">
        <w:rPr>
          <w:lang w:val="nl-NL"/>
        </w:rPr>
        <w:t>,</w:t>
      </w:r>
      <w:r w:rsidR="00A4576A" w:rsidRPr="007A4982">
        <w:rPr>
          <w:lang w:val="nl-NL"/>
        </w:rPr>
        <w:t xml:space="preserve"> vrienden en </w:t>
      </w:r>
      <w:r w:rsidR="00341662" w:rsidRPr="007A4982">
        <w:rPr>
          <w:lang w:val="nl-NL"/>
        </w:rPr>
        <w:t xml:space="preserve"> </w:t>
      </w:r>
    </w:p>
    <w:p w14:paraId="61053135" w14:textId="5034A287" w:rsidR="00341662" w:rsidRPr="007A4982" w:rsidRDefault="00B821A2" w:rsidP="00B821A2">
      <w:pPr>
        <w:rPr>
          <w:lang w:val="nl-NL"/>
        </w:rPr>
      </w:pPr>
      <w:r w:rsidRPr="007A4982">
        <w:rPr>
          <w:lang w:val="nl-NL"/>
        </w:rPr>
        <w:t xml:space="preserve">     </w:t>
      </w:r>
      <w:r w:rsidR="00341662" w:rsidRPr="007A4982">
        <w:rPr>
          <w:lang w:val="nl-NL"/>
        </w:rPr>
        <w:t>belangstellenden</w:t>
      </w:r>
    </w:p>
    <w:p w14:paraId="2B7F47D0" w14:textId="3800CF79" w:rsidR="00A4576A" w:rsidRPr="007A4982" w:rsidRDefault="00341662" w:rsidP="0065665B">
      <w:pPr>
        <w:rPr>
          <w:lang w:val="nl-NL"/>
        </w:rPr>
      </w:pPr>
      <w:r w:rsidRPr="007A4982">
        <w:rPr>
          <w:lang w:val="nl-NL"/>
        </w:rPr>
        <w:t xml:space="preserve">0   </w:t>
      </w:r>
      <w:r w:rsidR="00A4576A" w:rsidRPr="007A4982">
        <w:rPr>
          <w:lang w:val="nl-NL"/>
        </w:rPr>
        <w:t xml:space="preserve">in stilte </w:t>
      </w:r>
    </w:p>
    <w:p w14:paraId="4CF2CF34" w14:textId="77777777" w:rsidR="00A4576A" w:rsidRPr="007A4982" w:rsidRDefault="00A4576A" w:rsidP="0065665B">
      <w:pPr>
        <w:rPr>
          <w:lang w:val="nl-NL"/>
        </w:rPr>
      </w:pPr>
    </w:p>
    <w:p w14:paraId="1A03D329" w14:textId="77777777" w:rsidR="00A4576A" w:rsidRPr="007A4982" w:rsidRDefault="00A4576A" w:rsidP="0065665B">
      <w:pPr>
        <w:rPr>
          <w:lang w:val="nl-NL"/>
        </w:rPr>
      </w:pPr>
      <w:r w:rsidRPr="007A4982">
        <w:rPr>
          <w:lang w:val="nl-NL"/>
        </w:rPr>
        <w:t xml:space="preserve">Tussen het moment van overlijden en uitvaart is er gelegenheid       </w:t>
      </w:r>
    </w:p>
    <w:p w14:paraId="1FC89A7F" w14:textId="6FFE2D17" w:rsidR="00A4576A" w:rsidRPr="007A4982" w:rsidRDefault="00025FCA" w:rsidP="0065665B">
      <w:pPr>
        <w:rPr>
          <w:lang w:val="nl-NL"/>
        </w:rPr>
      </w:pPr>
      <w:r w:rsidRPr="007A4982">
        <w:rPr>
          <w:lang w:val="nl-NL"/>
        </w:rPr>
        <w:t>o</w:t>
      </w:r>
      <w:r w:rsidR="00A4576A" w:rsidRPr="007A4982">
        <w:rPr>
          <w:lang w:val="nl-NL"/>
        </w:rPr>
        <w:t>m afscheid te nemen</w:t>
      </w:r>
      <w:r w:rsidRPr="007A4982">
        <w:rPr>
          <w:lang w:val="nl-NL"/>
        </w:rPr>
        <w:t>:</w:t>
      </w:r>
    </w:p>
    <w:p w14:paraId="28879EC1" w14:textId="77777777" w:rsidR="00341662" w:rsidRPr="007A4982" w:rsidRDefault="00341662" w:rsidP="0065665B">
      <w:pPr>
        <w:rPr>
          <w:lang w:val="nl-NL"/>
        </w:rPr>
      </w:pPr>
    </w:p>
    <w:p w14:paraId="6DDBC25D" w14:textId="1497C720" w:rsidR="00025FCA" w:rsidRPr="007A4982" w:rsidRDefault="00025FCA" w:rsidP="0065665B">
      <w:pPr>
        <w:rPr>
          <w:lang w:val="nl-NL"/>
        </w:rPr>
      </w:pPr>
      <w:r w:rsidRPr="007A4982">
        <w:rPr>
          <w:lang w:val="nl-NL"/>
        </w:rPr>
        <w:t xml:space="preserve">0 </w:t>
      </w:r>
      <w:r w:rsidR="008F0A89">
        <w:rPr>
          <w:lang w:val="nl-NL"/>
        </w:rPr>
        <w:t xml:space="preserve">  </w:t>
      </w:r>
      <w:r w:rsidRPr="007A4982">
        <w:rPr>
          <w:lang w:val="nl-NL"/>
        </w:rPr>
        <w:t xml:space="preserve">voor familie  </w:t>
      </w:r>
      <w:r w:rsidR="008F0A89">
        <w:rPr>
          <w:lang w:val="nl-NL"/>
        </w:rPr>
        <w:t xml:space="preserve">  </w:t>
      </w:r>
      <w:r w:rsidRPr="007A4982">
        <w:rPr>
          <w:lang w:val="nl-NL"/>
        </w:rPr>
        <w:t xml:space="preserve">0 </w:t>
      </w:r>
      <w:r w:rsidR="008F0A89">
        <w:rPr>
          <w:lang w:val="nl-NL"/>
        </w:rPr>
        <w:t xml:space="preserve"> </w:t>
      </w:r>
      <w:r w:rsidRPr="007A4982">
        <w:rPr>
          <w:lang w:val="nl-NL"/>
        </w:rPr>
        <w:t>ook voor belangstellenden</w:t>
      </w:r>
    </w:p>
    <w:p w14:paraId="22BC6DE3" w14:textId="77777777" w:rsidR="00A4576A" w:rsidRPr="007A4982" w:rsidRDefault="00A4576A" w:rsidP="0065665B">
      <w:pPr>
        <w:rPr>
          <w:lang w:val="nl-NL"/>
        </w:rPr>
      </w:pPr>
    </w:p>
    <w:p w14:paraId="2116EFB5" w14:textId="77777777" w:rsidR="00630125" w:rsidRPr="007A4982" w:rsidRDefault="00630125" w:rsidP="0065665B">
      <w:pPr>
        <w:rPr>
          <w:lang w:val="nl-NL"/>
        </w:rPr>
      </w:pPr>
    </w:p>
    <w:p w14:paraId="07F6A9FB" w14:textId="0DDCB66A" w:rsidR="00630125" w:rsidRPr="007A4982" w:rsidRDefault="00630125" w:rsidP="00025FCA">
      <w:pPr>
        <w:ind w:left="284" w:firstLine="0"/>
        <w:rPr>
          <w:lang w:val="nl-NL"/>
        </w:rPr>
      </w:pPr>
      <w:r w:rsidRPr="007A4982">
        <w:rPr>
          <w:lang w:val="nl-NL"/>
        </w:rPr>
        <w:t xml:space="preserve"> </w:t>
      </w:r>
      <w:r w:rsidR="006E4C09" w:rsidRPr="007A4982">
        <w:rPr>
          <w:lang w:val="nl-NL"/>
        </w:rPr>
        <w:t>I</w:t>
      </w:r>
      <w:r w:rsidRPr="007A4982">
        <w:rPr>
          <w:lang w:val="nl-NL"/>
        </w:rPr>
        <w:t xml:space="preserve">k wens </w:t>
      </w:r>
      <w:r w:rsidR="006E4C09" w:rsidRPr="007A4982">
        <w:rPr>
          <w:lang w:val="nl-NL"/>
        </w:rPr>
        <w:t>een</w:t>
      </w:r>
      <w:r w:rsidRPr="007A4982">
        <w:rPr>
          <w:lang w:val="nl-NL"/>
        </w:rPr>
        <w:t xml:space="preserve"> dienst</w:t>
      </w:r>
      <w:r w:rsidR="006E4C09" w:rsidRPr="007A4982">
        <w:rPr>
          <w:lang w:val="nl-NL"/>
        </w:rPr>
        <w:t>:</w:t>
      </w:r>
    </w:p>
    <w:p w14:paraId="032EB0EB" w14:textId="77777777" w:rsidR="006E4C09" w:rsidRPr="007A4982" w:rsidRDefault="006E4C09" w:rsidP="00025FCA">
      <w:pPr>
        <w:ind w:left="284" w:firstLine="0"/>
        <w:rPr>
          <w:lang w:val="nl-NL"/>
        </w:rPr>
      </w:pPr>
    </w:p>
    <w:p w14:paraId="1CE3B0A4" w14:textId="1690C686" w:rsidR="00630125" w:rsidRPr="007A4982" w:rsidRDefault="008F0A89" w:rsidP="00407E20">
      <w:pPr>
        <w:rPr>
          <w:lang w:val="nl-NL"/>
        </w:rPr>
      </w:pPr>
      <w:r>
        <w:rPr>
          <w:lang w:val="nl-NL"/>
        </w:rPr>
        <w:t xml:space="preserve">0   </w:t>
      </w:r>
      <w:r w:rsidR="00630125" w:rsidRPr="007A4982">
        <w:rPr>
          <w:lang w:val="nl-NL"/>
        </w:rPr>
        <w:t xml:space="preserve">in de kerk   </w:t>
      </w:r>
    </w:p>
    <w:p w14:paraId="65FC4EBB" w14:textId="34B0E263" w:rsidR="00630125" w:rsidRPr="007A4982" w:rsidRDefault="008F0A89" w:rsidP="0065665B">
      <w:pPr>
        <w:rPr>
          <w:lang w:val="nl-NL"/>
        </w:rPr>
      </w:pPr>
      <w:r>
        <w:rPr>
          <w:lang w:val="nl-NL"/>
        </w:rPr>
        <w:t xml:space="preserve">0   </w:t>
      </w:r>
      <w:r w:rsidR="00630125" w:rsidRPr="007A4982">
        <w:rPr>
          <w:lang w:val="nl-NL"/>
        </w:rPr>
        <w:t>in de aula Tjoenerhof</w:t>
      </w:r>
    </w:p>
    <w:p w14:paraId="1B653CE5" w14:textId="1C413D63" w:rsidR="00630125" w:rsidRPr="007A4982" w:rsidRDefault="008F0A89" w:rsidP="0065665B">
      <w:pPr>
        <w:rPr>
          <w:lang w:val="nl-NL"/>
        </w:rPr>
      </w:pPr>
      <w:r>
        <w:rPr>
          <w:lang w:val="nl-NL"/>
        </w:rPr>
        <w:t xml:space="preserve">0 </w:t>
      </w:r>
      <w:r w:rsidR="00630125" w:rsidRPr="007A4982">
        <w:rPr>
          <w:lang w:val="nl-NL"/>
        </w:rPr>
        <w:t xml:space="preserve"> </w:t>
      </w:r>
      <w:r>
        <w:rPr>
          <w:lang w:val="nl-NL"/>
        </w:rPr>
        <w:t xml:space="preserve"> </w:t>
      </w:r>
      <w:r w:rsidR="00630125" w:rsidRPr="007A4982">
        <w:rPr>
          <w:lang w:val="nl-NL"/>
        </w:rPr>
        <w:t>elders in   _______________________________________</w:t>
      </w:r>
    </w:p>
    <w:p w14:paraId="15DDD252" w14:textId="77777777" w:rsidR="00630125" w:rsidRPr="007A4982" w:rsidRDefault="00630125" w:rsidP="0065665B">
      <w:pPr>
        <w:rPr>
          <w:lang w:val="nl-NL"/>
        </w:rPr>
      </w:pPr>
    </w:p>
    <w:p w14:paraId="79DA3EF2" w14:textId="77777777" w:rsidR="00630125" w:rsidRPr="007A4982" w:rsidRDefault="00630125" w:rsidP="0065665B">
      <w:pPr>
        <w:rPr>
          <w:lang w:val="nl-NL"/>
        </w:rPr>
      </w:pPr>
    </w:p>
    <w:p w14:paraId="44ADBBBB" w14:textId="77777777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>Voorganger  ________________________________________</w:t>
      </w:r>
    </w:p>
    <w:p w14:paraId="5807CB7A" w14:textId="77777777" w:rsidR="00630125" w:rsidRPr="007A4982" w:rsidRDefault="00630125" w:rsidP="0065665B">
      <w:pPr>
        <w:rPr>
          <w:lang w:val="nl-NL"/>
        </w:rPr>
      </w:pPr>
    </w:p>
    <w:p w14:paraId="3E15D94B" w14:textId="77777777" w:rsidR="00630125" w:rsidRPr="007A4982" w:rsidRDefault="00630125" w:rsidP="006178A5">
      <w:pPr>
        <w:ind w:firstLine="0"/>
        <w:rPr>
          <w:lang w:val="nl-NL"/>
        </w:rPr>
      </w:pPr>
    </w:p>
    <w:p w14:paraId="16FFE3C4" w14:textId="674EC3DE" w:rsidR="00082F1D" w:rsidRPr="007A4982" w:rsidRDefault="006178A5" w:rsidP="006178A5">
      <w:pPr>
        <w:ind w:firstLine="0"/>
        <w:rPr>
          <w:lang w:val="nl-NL"/>
        </w:rPr>
      </w:pPr>
      <w:r w:rsidRPr="007A4982">
        <w:rPr>
          <w:lang w:val="nl-NL"/>
        </w:rPr>
        <w:t xml:space="preserve">    </w:t>
      </w:r>
      <w:r w:rsidR="00025FCA" w:rsidRPr="007A4982">
        <w:rPr>
          <w:lang w:val="nl-NL"/>
        </w:rPr>
        <w:t xml:space="preserve">  </w:t>
      </w:r>
      <w:r w:rsidR="00630125" w:rsidRPr="007A4982">
        <w:rPr>
          <w:lang w:val="nl-NL"/>
        </w:rPr>
        <w:t>Ik wens</w:t>
      </w:r>
      <w:r w:rsidR="00082F1D" w:rsidRPr="007A4982">
        <w:rPr>
          <w:lang w:val="nl-NL"/>
        </w:rPr>
        <w:t>:</w:t>
      </w:r>
    </w:p>
    <w:p w14:paraId="673DE125" w14:textId="0A56E4FB" w:rsidR="00630125" w:rsidRPr="008F0A89" w:rsidRDefault="00C76EF2">
      <w:pPr>
        <w:pStyle w:val="Lijstalinea"/>
        <w:numPr>
          <w:ilvl w:val="0"/>
          <w:numId w:val="18"/>
        </w:numPr>
        <w:rPr>
          <w:lang w:val="nl-NL"/>
        </w:rPr>
      </w:pPr>
      <w:r w:rsidRPr="008F0A89">
        <w:rPr>
          <w:lang w:val="nl-NL"/>
        </w:rPr>
        <w:t xml:space="preserve">een </w:t>
      </w:r>
      <w:r w:rsidR="00630125" w:rsidRPr="008F0A89">
        <w:rPr>
          <w:lang w:val="nl-NL"/>
        </w:rPr>
        <w:t>opname van de plechtigheid</w:t>
      </w:r>
    </w:p>
    <w:p w14:paraId="4EF5CB23" w14:textId="37A8D9CB" w:rsidR="008F0A89" w:rsidRPr="008F0A89" w:rsidRDefault="008F0A89" w:rsidP="008F0A89">
      <w:pPr>
        <w:rPr>
          <w:lang w:val="nl-NL"/>
        </w:rPr>
      </w:pPr>
      <w:r>
        <w:rPr>
          <w:lang w:val="nl-NL"/>
        </w:rPr>
        <w:t>0</w:t>
      </w:r>
      <w:r>
        <w:rPr>
          <w:lang w:val="nl-NL"/>
        </w:rPr>
        <w:tab/>
      </w:r>
      <w:r w:rsidR="006178A5" w:rsidRPr="008F0A89">
        <w:rPr>
          <w:lang w:val="nl-NL"/>
        </w:rPr>
        <w:t>li</w:t>
      </w:r>
      <w:r w:rsidR="00082F1D" w:rsidRPr="008F0A89">
        <w:rPr>
          <w:lang w:val="nl-NL"/>
        </w:rPr>
        <w:t>v</w:t>
      </w:r>
      <w:r w:rsidR="006178A5" w:rsidRPr="008F0A89">
        <w:rPr>
          <w:lang w:val="nl-NL"/>
        </w:rPr>
        <w:t>estreaming</w:t>
      </w:r>
      <w:r w:rsidR="00630125" w:rsidRPr="008F0A89">
        <w:rPr>
          <w:lang w:val="nl-NL"/>
        </w:rPr>
        <w:t xml:space="preserve"> van de plechtigheid </w:t>
      </w:r>
    </w:p>
    <w:p w14:paraId="77704A6C" w14:textId="60A40DB2" w:rsidR="00630125" w:rsidRPr="008F0A89" w:rsidRDefault="008F0A89">
      <w:pPr>
        <w:pStyle w:val="Lijstalinea"/>
        <w:numPr>
          <w:ilvl w:val="0"/>
          <w:numId w:val="17"/>
        </w:numPr>
        <w:rPr>
          <w:lang w:val="nl-NL"/>
        </w:rPr>
      </w:pPr>
      <w:r>
        <w:rPr>
          <w:lang w:val="nl-NL"/>
        </w:rPr>
        <w:t xml:space="preserve">dat </w:t>
      </w:r>
      <w:r w:rsidR="00C76EF2" w:rsidRPr="008F0A89">
        <w:rPr>
          <w:lang w:val="nl-NL"/>
        </w:rPr>
        <w:t>t</w:t>
      </w:r>
      <w:r w:rsidR="00025FCA" w:rsidRPr="008F0A89">
        <w:rPr>
          <w:lang w:val="nl-NL"/>
        </w:rPr>
        <w:t xml:space="preserve">ijdens de plechtigheid mogelijkheid gegeven </w:t>
      </w:r>
      <w:r>
        <w:rPr>
          <w:lang w:val="nl-NL"/>
        </w:rPr>
        <w:t>mag</w:t>
      </w:r>
    </w:p>
    <w:p w14:paraId="6DFDF055" w14:textId="055D5D4E" w:rsidR="008F0A89" w:rsidRDefault="00025FCA" w:rsidP="008F0A89">
      <w:pPr>
        <w:rPr>
          <w:lang w:val="nl-NL"/>
        </w:rPr>
      </w:pPr>
      <w:r w:rsidRPr="007A4982">
        <w:rPr>
          <w:lang w:val="nl-NL"/>
        </w:rPr>
        <w:t xml:space="preserve">  </w:t>
      </w:r>
      <w:r w:rsidR="00082F1D" w:rsidRPr="007A4982">
        <w:rPr>
          <w:lang w:val="nl-NL"/>
        </w:rPr>
        <w:t xml:space="preserve">    </w:t>
      </w:r>
      <w:r w:rsidR="00C76EF2">
        <w:rPr>
          <w:lang w:val="nl-NL"/>
        </w:rPr>
        <w:t xml:space="preserve">worden </w:t>
      </w:r>
      <w:r w:rsidRPr="007A4982">
        <w:rPr>
          <w:lang w:val="nl-NL"/>
        </w:rPr>
        <w:t>om te spreken.</w:t>
      </w:r>
      <w:r w:rsidR="00630125" w:rsidRPr="007A4982">
        <w:rPr>
          <w:lang w:val="nl-NL"/>
        </w:rPr>
        <w:t xml:space="preserve"> </w:t>
      </w:r>
    </w:p>
    <w:p w14:paraId="58E120BA" w14:textId="17AC2A51" w:rsidR="008F0A89" w:rsidRPr="008F0A89" w:rsidRDefault="00082F1D">
      <w:pPr>
        <w:pStyle w:val="Lijstalinea"/>
        <w:numPr>
          <w:ilvl w:val="0"/>
          <w:numId w:val="19"/>
        </w:numPr>
        <w:rPr>
          <w:lang w:val="nl-NL"/>
        </w:rPr>
      </w:pPr>
      <w:r w:rsidRPr="008F0A89">
        <w:rPr>
          <w:lang w:val="nl-NL"/>
        </w:rPr>
        <w:t>een c</w:t>
      </w:r>
      <w:r w:rsidR="00143842" w:rsidRPr="008F0A89">
        <w:rPr>
          <w:lang w:val="nl-NL"/>
        </w:rPr>
        <w:t xml:space="preserve">ondoleanceregister </w:t>
      </w:r>
    </w:p>
    <w:p w14:paraId="61AF31EC" w14:textId="5F3EFA19" w:rsidR="00F27019" w:rsidRPr="008F0A89" w:rsidRDefault="00752FB4">
      <w:pPr>
        <w:pStyle w:val="Lijstalinea"/>
        <w:numPr>
          <w:ilvl w:val="0"/>
          <w:numId w:val="20"/>
        </w:numPr>
        <w:rPr>
          <w:lang w:val="nl-NL"/>
        </w:rPr>
      </w:pPr>
      <w:r w:rsidRPr="008F0A89">
        <w:rPr>
          <w:lang w:val="nl-NL"/>
        </w:rPr>
        <w:t xml:space="preserve">gebruik van </w:t>
      </w:r>
      <w:r w:rsidR="00B821A2" w:rsidRPr="008F0A89">
        <w:rPr>
          <w:lang w:val="nl-NL"/>
        </w:rPr>
        <w:t>volgauto</w:t>
      </w:r>
      <w:r w:rsidRPr="008F0A89">
        <w:rPr>
          <w:lang w:val="nl-NL"/>
        </w:rPr>
        <w:t>(s)</w:t>
      </w:r>
    </w:p>
    <w:p w14:paraId="0A3FE561" w14:textId="74606EB5" w:rsidR="00816E00" w:rsidRPr="007A4982" w:rsidRDefault="008F0A89" w:rsidP="008F0A89">
      <w:pPr>
        <w:rPr>
          <w:lang w:val="nl-NL"/>
        </w:rPr>
      </w:pPr>
      <w:r>
        <w:rPr>
          <w:lang w:val="nl-NL"/>
        </w:rPr>
        <w:t>0</w:t>
      </w:r>
      <w:r>
        <w:rPr>
          <w:lang w:val="nl-NL"/>
        </w:rPr>
        <w:tab/>
      </w:r>
      <w:r w:rsidR="00752FB4">
        <w:rPr>
          <w:lang w:val="nl-NL"/>
        </w:rPr>
        <w:t>bovenstaande besluiten laat ik aan mij</w:t>
      </w:r>
      <w:r w:rsidR="00F27019">
        <w:rPr>
          <w:lang w:val="nl-NL"/>
        </w:rPr>
        <w:t>n nabestaanden over</w:t>
      </w:r>
    </w:p>
    <w:p w14:paraId="504F81F2" w14:textId="77777777" w:rsidR="00816E00" w:rsidRPr="007A4982" w:rsidRDefault="00816E00" w:rsidP="0065665B">
      <w:pPr>
        <w:rPr>
          <w:lang w:val="nl-NL"/>
        </w:rPr>
      </w:pPr>
    </w:p>
    <w:p w14:paraId="1538F43D" w14:textId="77777777" w:rsidR="00816E00" w:rsidRPr="007A4982" w:rsidRDefault="00816E00" w:rsidP="0065665B">
      <w:pPr>
        <w:rPr>
          <w:lang w:val="nl-NL"/>
        </w:rPr>
      </w:pPr>
    </w:p>
    <w:p w14:paraId="44FE7B09" w14:textId="77777777" w:rsidR="00816E00" w:rsidRPr="007A4982" w:rsidRDefault="00816E00" w:rsidP="0065665B">
      <w:pPr>
        <w:rPr>
          <w:lang w:val="nl-NL"/>
        </w:rPr>
      </w:pPr>
    </w:p>
    <w:p w14:paraId="71C2EEEB" w14:textId="77777777" w:rsidR="00816E00" w:rsidRPr="007A4982" w:rsidRDefault="00816E00" w:rsidP="0065665B">
      <w:pPr>
        <w:rPr>
          <w:lang w:val="nl-NL"/>
        </w:rPr>
      </w:pPr>
    </w:p>
    <w:p w14:paraId="70B37C3C" w14:textId="4D6BBC5C" w:rsidR="00816E00" w:rsidRPr="007A4982" w:rsidRDefault="00816E00" w:rsidP="00F27019">
      <w:pPr>
        <w:ind w:firstLine="0"/>
        <w:rPr>
          <w:lang w:val="nl-NL"/>
        </w:rPr>
      </w:pPr>
    </w:p>
    <w:p w14:paraId="30B1F8B1" w14:textId="77777777" w:rsidR="00816E00" w:rsidRPr="007A4982" w:rsidRDefault="00816E00" w:rsidP="0065665B">
      <w:pPr>
        <w:rPr>
          <w:lang w:val="nl-NL"/>
        </w:rPr>
      </w:pPr>
    </w:p>
    <w:p w14:paraId="230183DE" w14:textId="0C2CAE00" w:rsidR="00752FB4" w:rsidRDefault="00752FB4" w:rsidP="006A23C6">
      <w:pPr>
        <w:ind w:firstLine="0"/>
        <w:rPr>
          <w:b/>
          <w:bCs/>
          <w:lang w:val="nl-NL"/>
        </w:rPr>
      </w:pPr>
    </w:p>
    <w:p w14:paraId="291BDB04" w14:textId="77777777" w:rsidR="00752FB4" w:rsidRDefault="00752FB4" w:rsidP="006A23C6">
      <w:pPr>
        <w:ind w:firstLine="0"/>
        <w:rPr>
          <w:b/>
          <w:bCs/>
          <w:lang w:val="nl-NL"/>
        </w:rPr>
      </w:pPr>
    </w:p>
    <w:p w14:paraId="6226E472" w14:textId="458F3C1A" w:rsidR="00F27019" w:rsidRDefault="006A23C6" w:rsidP="006A23C6">
      <w:pPr>
        <w:ind w:firstLine="0"/>
        <w:rPr>
          <w:b/>
          <w:bCs/>
          <w:lang w:val="nl-NL"/>
        </w:rPr>
      </w:pPr>
      <w:r w:rsidRPr="007A4982">
        <w:rPr>
          <w:b/>
          <w:bCs/>
          <w:lang w:val="nl-NL"/>
        </w:rPr>
        <w:t xml:space="preserve">     </w:t>
      </w:r>
    </w:p>
    <w:p w14:paraId="7776DA21" w14:textId="770C1E1F" w:rsidR="00816E00" w:rsidRPr="007A4982" w:rsidRDefault="006A23C6" w:rsidP="00F27019">
      <w:pPr>
        <w:ind w:firstLine="426"/>
        <w:rPr>
          <w:b/>
          <w:bCs/>
          <w:u w:val="single"/>
          <w:lang w:val="nl-NL"/>
        </w:rPr>
      </w:pPr>
      <w:r w:rsidRPr="007A4982">
        <w:rPr>
          <w:b/>
          <w:bCs/>
          <w:u w:val="single"/>
          <w:lang w:val="nl-NL"/>
        </w:rPr>
        <w:t>B</w:t>
      </w:r>
      <w:r w:rsidR="00816E00" w:rsidRPr="007A4982">
        <w:rPr>
          <w:b/>
          <w:bCs/>
          <w:u w:val="single"/>
          <w:lang w:val="nl-NL"/>
        </w:rPr>
        <w:t>LOEMEN</w:t>
      </w:r>
    </w:p>
    <w:p w14:paraId="259B0EC3" w14:textId="77777777" w:rsidR="006A23C6" w:rsidRPr="007A4982" w:rsidRDefault="006A23C6" w:rsidP="006A23C6">
      <w:pPr>
        <w:ind w:firstLine="0"/>
        <w:rPr>
          <w:b/>
          <w:bCs/>
          <w:u w:val="single"/>
          <w:lang w:val="nl-NL"/>
        </w:rPr>
      </w:pPr>
    </w:p>
    <w:p w14:paraId="2943B77D" w14:textId="6E564BE1" w:rsidR="00816E00" w:rsidRPr="007A4982" w:rsidRDefault="00C76EF2">
      <w:pPr>
        <w:numPr>
          <w:ilvl w:val="0"/>
          <w:numId w:val="4"/>
        </w:numPr>
        <w:rPr>
          <w:lang w:val="nl-NL"/>
        </w:rPr>
      </w:pPr>
      <w:r>
        <w:rPr>
          <w:lang w:val="nl-NL"/>
        </w:rPr>
        <w:t>i</w:t>
      </w:r>
      <w:r w:rsidR="00AD5B7F" w:rsidRPr="007A4982">
        <w:rPr>
          <w:lang w:val="nl-NL"/>
        </w:rPr>
        <w:t xml:space="preserve">k wens geen bloemen </w:t>
      </w:r>
    </w:p>
    <w:p w14:paraId="56B21928" w14:textId="36A70AF8" w:rsidR="00AD5B7F" w:rsidRPr="007A4982" w:rsidRDefault="005C5CE8" w:rsidP="00AD5B7F">
      <w:pPr>
        <w:ind w:left="426" w:firstLine="0"/>
        <w:rPr>
          <w:lang w:val="nl-NL"/>
        </w:rPr>
      </w:pPr>
      <w:r w:rsidRPr="007A4982">
        <w:rPr>
          <w:lang w:val="nl-NL"/>
        </w:rPr>
        <w:t xml:space="preserve">0  </w:t>
      </w:r>
      <w:r w:rsidR="00AD5B7F" w:rsidRPr="007A4982">
        <w:rPr>
          <w:lang w:val="nl-NL"/>
        </w:rPr>
        <w:t xml:space="preserve">  </w:t>
      </w:r>
      <w:r w:rsidR="00C76EF2">
        <w:rPr>
          <w:lang w:val="nl-NL"/>
        </w:rPr>
        <w:t>i</w:t>
      </w:r>
      <w:r w:rsidR="00AD5B7F" w:rsidRPr="007A4982">
        <w:rPr>
          <w:lang w:val="nl-NL"/>
        </w:rPr>
        <w:t xml:space="preserve">k vind het fijn als er bloemen zijn; </w:t>
      </w:r>
      <w:r w:rsidR="00AD5B7F" w:rsidRPr="007A4982">
        <w:rPr>
          <w:lang w:val="nl-NL"/>
        </w:rPr>
        <w:br/>
        <w:t xml:space="preserve">      mijn voorkeur gaat uit naar:        </w:t>
      </w:r>
      <w:r w:rsidR="00AD5B7F" w:rsidRPr="007A4982">
        <w:rPr>
          <w:lang w:val="nl-NL"/>
        </w:rPr>
        <w:br/>
        <w:t xml:space="preserve">      ____________________________________________</w:t>
      </w:r>
    </w:p>
    <w:p w14:paraId="25E30875" w14:textId="097C00B5" w:rsidR="005C5CE8" w:rsidRPr="007A4982" w:rsidRDefault="005C5CE8" w:rsidP="005C5CE8">
      <w:pPr>
        <w:ind w:firstLine="0"/>
        <w:rPr>
          <w:lang w:val="nl-NL"/>
        </w:rPr>
      </w:pPr>
    </w:p>
    <w:p w14:paraId="11C84660" w14:textId="1BB543B9" w:rsidR="00816E00" w:rsidRPr="007A4982" w:rsidRDefault="006C1981" w:rsidP="00816E00">
      <w:pPr>
        <w:rPr>
          <w:lang w:val="nl-NL"/>
        </w:rPr>
      </w:pPr>
      <w:r w:rsidRPr="007A4982">
        <w:rPr>
          <w:lang w:val="nl-NL"/>
        </w:rPr>
        <w:t xml:space="preserve"> </w:t>
      </w:r>
      <w:r w:rsidR="005C5CE8" w:rsidRPr="007A4982">
        <w:rPr>
          <w:lang w:val="nl-NL"/>
        </w:rPr>
        <w:t xml:space="preserve">0 </w:t>
      </w:r>
      <w:r w:rsidR="00816E00" w:rsidRPr="007A4982">
        <w:rPr>
          <w:lang w:val="nl-NL"/>
        </w:rPr>
        <w:t xml:space="preserve"> </w:t>
      </w:r>
      <w:r w:rsidR="00CD3807" w:rsidRPr="007A4982">
        <w:rPr>
          <w:lang w:val="nl-NL"/>
        </w:rPr>
        <w:t xml:space="preserve"> </w:t>
      </w:r>
      <w:r w:rsidR="00AD5B7F" w:rsidRPr="007A4982">
        <w:rPr>
          <w:lang w:val="nl-NL"/>
        </w:rPr>
        <w:t xml:space="preserve"> </w:t>
      </w:r>
      <w:r w:rsidR="00C76EF2">
        <w:rPr>
          <w:lang w:val="nl-NL"/>
        </w:rPr>
        <w:t>i</w:t>
      </w:r>
      <w:r w:rsidR="00CD3807" w:rsidRPr="007A4982">
        <w:rPr>
          <w:lang w:val="nl-NL"/>
        </w:rPr>
        <w:t xml:space="preserve">n plaats van bloemen </w:t>
      </w:r>
      <w:r w:rsidR="00F15F4E" w:rsidRPr="007A4982">
        <w:rPr>
          <w:lang w:val="nl-NL"/>
        </w:rPr>
        <w:t xml:space="preserve">graag </w:t>
      </w:r>
      <w:r w:rsidR="00B821A2" w:rsidRPr="007A4982">
        <w:rPr>
          <w:lang w:val="nl-NL"/>
        </w:rPr>
        <w:t xml:space="preserve">een </w:t>
      </w:r>
      <w:r w:rsidR="00CD3807" w:rsidRPr="007A4982">
        <w:rPr>
          <w:lang w:val="nl-NL"/>
        </w:rPr>
        <w:t xml:space="preserve">gift aan: </w:t>
      </w:r>
      <w:r w:rsidRPr="007A4982">
        <w:rPr>
          <w:lang w:val="nl-NL"/>
        </w:rPr>
        <w:t xml:space="preserve"> </w:t>
      </w:r>
    </w:p>
    <w:p w14:paraId="4B408A7F" w14:textId="18FC37A2" w:rsidR="00816E00" w:rsidRPr="007A4982" w:rsidRDefault="00816E00" w:rsidP="00816E00">
      <w:pPr>
        <w:rPr>
          <w:lang w:val="nl-NL"/>
        </w:rPr>
      </w:pPr>
      <w:r w:rsidRPr="007A4982">
        <w:rPr>
          <w:lang w:val="nl-NL"/>
        </w:rPr>
        <w:tab/>
      </w:r>
      <w:r w:rsidR="00AD5B7F" w:rsidRPr="007A4982">
        <w:rPr>
          <w:lang w:val="nl-NL"/>
        </w:rPr>
        <w:t xml:space="preserve"> </w:t>
      </w:r>
      <w:r w:rsidRPr="007A4982">
        <w:rPr>
          <w:lang w:val="nl-NL"/>
        </w:rPr>
        <w:t>_______________________</w:t>
      </w:r>
      <w:r w:rsidR="00752FB4">
        <w:rPr>
          <w:lang w:val="nl-NL"/>
        </w:rPr>
        <w:t>IBAN</w:t>
      </w:r>
      <w:r w:rsidR="00EC78BC" w:rsidRPr="007A4982">
        <w:rPr>
          <w:lang w:val="nl-NL"/>
        </w:rPr>
        <w:t xml:space="preserve"> nr</w:t>
      </w:r>
      <w:r w:rsidR="00CD3807" w:rsidRPr="007A4982">
        <w:rPr>
          <w:lang w:val="nl-NL"/>
        </w:rPr>
        <w:t xml:space="preserve"> </w:t>
      </w:r>
      <w:r w:rsidR="00EC78BC" w:rsidRPr="007A4982">
        <w:rPr>
          <w:lang w:val="nl-NL"/>
        </w:rPr>
        <w:t>_______________</w:t>
      </w:r>
    </w:p>
    <w:p w14:paraId="060DF7C4" w14:textId="77777777" w:rsidR="00816E00" w:rsidRPr="007A4982" w:rsidRDefault="00816E00" w:rsidP="00CD3807">
      <w:pPr>
        <w:ind w:firstLine="0"/>
        <w:rPr>
          <w:lang w:val="nl-NL"/>
        </w:rPr>
      </w:pPr>
    </w:p>
    <w:p w14:paraId="60E6D492" w14:textId="77777777" w:rsidR="00816E00" w:rsidRPr="007A4982" w:rsidRDefault="00816E00" w:rsidP="00816E00">
      <w:pPr>
        <w:rPr>
          <w:b/>
          <w:bCs/>
          <w:u w:val="single"/>
          <w:lang w:val="nl-NL"/>
        </w:rPr>
      </w:pPr>
    </w:p>
    <w:p w14:paraId="1275D1FD" w14:textId="77777777" w:rsidR="00816E00" w:rsidRPr="007A4982" w:rsidRDefault="00816E00" w:rsidP="00816E00">
      <w:pPr>
        <w:rPr>
          <w:b/>
          <w:bCs/>
          <w:u w:val="single"/>
          <w:lang w:val="nl-NL"/>
        </w:rPr>
      </w:pPr>
      <w:r w:rsidRPr="007A4982">
        <w:rPr>
          <w:b/>
          <w:bCs/>
          <w:u w:val="single"/>
          <w:lang w:val="nl-NL"/>
        </w:rPr>
        <w:t>MUZIEK</w:t>
      </w:r>
    </w:p>
    <w:p w14:paraId="4D058E6E" w14:textId="77777777" w:rsidR="00816E00" w:rsidRPr="007A4982" w:rsidRDefault="00816E00" w:rsidP="00816E00">
      <w:pPr>
        <w:rPr>
          <w:lang w:val="nl-NL"/>
        </w:rPr>
      </w:pPr>
    </w:p>
    <w:p w14:paraId="693602A7" w14:textId="08FA6A02" w:rsidR="00816E00" w:rsidRPr="007A4982" w:rsidRDefault="00816E00" w:rsidP="00816E00">
      <w:pPr>
        <w:rPr>
          <w:lang w:val="nl-NL"/>
        </w:rPr>
      </w:pPr>
      <w:r w:rsidRPr="007A4982">
        <w:rPr>
          <w:lang w:val="nl-NL"/>
        </w:rPr>
        <w:t xml:space="preserve">0    </w:t>
      </w:r>
      <w:r w:rsidR="00C76EF2">
        <w:rPr>
          <w:lang w:val="nl-NL"/>
        </w:rPr>
        <w:t>i</w:t>
      </w:r>
      <w:r w:rsidRPr="007A4982">
        <w:rPr>
          <w:lang w:val="nl-NL"/>
        </w:rPr>
        <w:t>k wens geen muziek</w:t>
      </w:r>
    </w:p>
    <w:p w14:paraId="5810A1B3" w14:textId="622AF9DA" w:rsidR="00816E00" w:rsidRPr="007A4982" w:rsidRDefault="00816E00" w:rsidP="00816E00">
      <w:pPr>
        <w:rPr>
          <w:lang w:val="nl-NL"/>
        </w:rPr>
      </w:pPr>
      <w:r w:rsidRPr="007A4982">
        <w:rPr>
          <w:lang w:val="nl-NL"/>
        </w:rPr>
        <w:t xml:space="preserve">0    </w:t>
      </w:r>
      <w:r w:rsidR="00C76EF2">
        <w:rPr>
          <w:lang w:val="nl-NL"/>
        </w:rPr>
        <w:t>d</w:t>
      </w:r>
      <w:r w:rsidRPr="007A4982">
        <w:rPr>
          <w:lang w:val="nl-NL"/>
        </w:rPr>
        <w:t>e keuze van muziek laat ik over aan mijn nabestaanden</w:t>
      </w:r>
    </w:p>
    <w:p w14:paraId="1118327C" w14:textId="51B6F3A1" w:rsidR="00816E00" w:rsidRPr="007A4982" w:rsidRDefault="00816E00" w:rsidP="00816E00">
      <w:pPr>
        <w:rPr>
          <w:lang w:val="nl-NL"/>
        </w:rPr>
      </w:pPr>
      <w:r w:rsidRPr="007A4982">
        <w:rPr>
          <w:lang w:val="nl-NL"/>
        </w:rPr>
        <w:t xml:space="preserve">0    </w:t>
      </w:r>
      <w:r w:rsidR="00C76EF2">
        <w:rPr>
          <w:lang w:val="nl-NL"/>
        </w:rPr>
        <w:t>w</w:t>
      </w:r>
      <w:r w:rsidRPr="007A4982">
        <w:rPr>
          <w:lang w:val="nl-NL"/>
        </w:rPr>
        <w:t>at betreft de muziek gaat mijn voorkeur uit naar:</w:t>
      </w:r>
    </w:p>
    <w:p w14:paraId="68558C72" w14:textId="77777777" w:rsidR="00816E00" w:rsidRPr="007A4982" w:rsidRDefault="00816E00" w:rsidP="00816E00">
      <w:pPr>
        <w:rPr>
          <w:lang w:val="nl-NL"/>
        </w:rPr>
      </w:pPr>
    </w:p>
    <w:p w14:paraId="34F9E39B" w14:textId="7D25B45F" w:rsidR="00816E00" w:rsidRPr="007A4982" w:rsidRDefault="00816E00" w:rsidP="00816E00">
      <w:pPr>
        <w:rPr>
          <w:lang w:val="nl-NL"/>
        </w:rPr>
      </w:pPr>
      <w:r w:rsidRPr="007A4982">
        <w:rPr>
          <w:lang w:val="nl-NL"/>
        </w:rPr>
        <w:t>1</w:t>
      </w:r>
      <w:r w:rsidR="00C76EF2">
        <w:rPr>
          <w:lang w:val="nl-NL"/>
        </w:rPr>
        <w:t xml:space="preserve"> </w:t>
      </w:r>
      <w:r w:rsidRPr="007A4982">
        <w:rPr>
          <w:lang w:val="nl-NL"/>
        </w:rPr>
        <w:t>______________________________________________</w:t>
      </w:r>
    </w:p>
    <w:p w14:paraId="719D8440" w14:textId="77777777" w:rsidR="00816E00" w:rsidRPr="007A4982" w:rsidRDefault="00816E00" w:rsidP="00816E00">
      <w:pPr>
        <w:rPr>
          <w:lang w:val="nl-NL"/>
        </w:rPr>
      </w:pPr>
    </w:p>
    <w:p w14:paraId="42E78E60" w14:textId="6395DCAC" w:rsidR="00816E00" w:rsidRPr="007A4982" w:rsidRDefault="00816E00" w:rsidP="00816E00">
      <w:pPr>
        <w:rPr>
          <w:lang w:val="nl-NL"/>
        </w:rPr>
      </w:pPr>
      <w:r w:rsidRPr="007A4982">
        <w:rPr>
          <w:lang w:val="nl-NL"/>
        </w:rPr>
        <w:t>2</w:t>
      </w:r>
      <w:r w:rsidR="00C76EF2">
        <w:rPr>
          <w:lang w:val="nl-NL"/>
        </w:rPr>
        <w:t xml:space="preserve"> </w:t>
      </w:r>
      <w:r w:rsidRPr="007A4982">
        <w:rPr>
          <w:lang w:val="nl-NL"/>
        </w:rPr>
        <w:t xml:space="preserve">______________________________________________   </w:t>
      </w:r>
    </w:p>
    <w:p w14:paraId="484DCDEB" w14:textId="77777777" w:rsidR="00816E00" w:rsidRPr="007A4982" w:rsidRDefault="00816E00" w:rsidP="00816E00">
      <w:pPr>
        <w:rPr>
          <w:lang w:val="nl-NL"/>
        </w:rPr>
      </w:pPr>
      <w:r w:rsidRPr="007A4982">
        <w:rPr>
          <w:lang w:val="nl-NL"/>
        </w:rPr>
        <w:t xml:space="preserve">  </w:t>
      </w:r>
    </w:p>
    <w:p w14:paraId="6BE1906D" w14:textId="7BE61CAA" w:rsidR="00816E00" w:rsidRPr="007A4982" w:rsidRDefault="00816E00" w:rsidP="00816E00">
      <w:pPr>
        <w:rPr>
          <w:lang w:val="nl-NL"/>
        </w:rPr>
      </w:pPr>
      <w:r w:rsidRPr="007A4982">
        <w:rPr>
          <w:lang w:val="nl-NL"/>
        </w:rPr>
        <w:t>3</w:t>
      </w:r>
      <w:r w:rsidR="00C76EF2">
        <w:rPr>
          <w:lang w:val="nl-NL"/>
        </w:rPr>
        <w:t xml:space="preserve"> </w:t>
      </w:r>
      <w:r w:rsidRPr="007A4982">
        <w:rPr>
          <w:lang w:val="nl-NL"/>
        </w:rPr>
        <w:t>______________________________________________</w:t>
      </w:r>
    </w:p>
    <w:p w14:paraId="476EA08E" w14:textId="77777777" w:rsidR="00025FCA" w:rsidRPr="007A4982" w:rsidRDefault="00025FCA" w:rsidP="0065665B">
      <w:pPr>
        <w:rPr>
          <w:lang w:val="nl-NL"/>
        </w:rPr>
      </w:pPr>
    </w:p>
    <w:p w14:paraId="7A124445" w14:textId="458C2763" w:rsidR="00816E00" w:rsidRPr="007A4982" w:rsidRDefault="00816E00" w:rsidP="0065665B">
      <w:pPr>
        <w:rPr>
          <w:lang w:val="nl-NL"/>
        </w:rPr>
      </w:pPr>
      <w:r w:rsidRPr="007A4982">
        <w:rPr>
          <w:lang w:val="nl-NL"/>
        </w:rPr>
        <w:t>4</w:t>
      </w:r>
      <w:r w:rsidR="00C76EF2">
        <w:rPr>
          <w:lang w:val="nl-NL"/>
        </w:rPr>
        <w:t xml:space="preserve"> ______________________________________________</w:t>
      </w:r>
    </w:p>
    <w:p w14:paraId="29D1FF5B" w14:textId="77777777" w:rsidR="00816E00" w:rsidRPr="007A4982" w:rsidRDefault="00816E00" w:rsidP="0065665B">
      <w:pPr>
        <w:rPr>
          <w:lang w:val="nl-NL"/>
        </w:rPr>
      </w:pPr>
    </w:p>
    <w:p w14:paraId="783E1C4C" w14:textId="6B0BEF7E" w:rsidR="00816E00" w:rsidRPr="007A4982" w:rsidRDefault="00816E00" w:rsidP="0065665B">
      <w:pPr>
        <w:rPr>
          <w:lang w:val="nl-NL"/>
        </w:rPr>
      </w:pPr>
      <w:r w:rsidRPr="007A4982">
        <w:rPr>
          <w:lang w:val="nl-NL"/>
        </w:rPr>
        <w:t>5</w:t>
      </w:r>
      <w:r w:rsidR="00C76EF2">
        <w:rPr>
          <w:lang w:val="nl-NL"/>
        </w:rPr>
        <w:t xml:space="preserve"> ______________________________________________</w:t>
      </w:r>
    </w:p>
    <w:p w14:paraId="01D09270" w14:textId="77777777" w:rsidR="00025FCA" w:rsidRPr="007A4982" w:rsidRDefault="00025FCA" w:rsidP="0065665B">
      <w:pPr>
        <w:rPr>
          <w:lang w:val="nl-NL"/>
        </w:rPr>
      </w:pPr>
    </w:p>
    <w:p w14:paraId="761BA976" w14:textId="2653BF5C" w:rsidR="005F4825" w:rsidRPr="007A4982" w:rsidRDefault="005F4825" w:rsidP="005F4825">
      <w:pPr>
        <w:rPr>
          <w:lang w:val="nl-NL"/>
        </w:rPr>
      </w:pPr>
    </w:p>
    <w:p w14:paraId="409D9471" w14:textId="543F6C57" w:rsidR="005F4825" w:rsidRPr="007A4982" w:rsidRDefault="005F4825" w:rsidP="005F4825">
      <w:pPr>
        <w:ind w:left="426" w:hanging="142"/>
        <w:rPr>
          <w:u w:val="single"/>
          <w:lang w:val="nl-NL"/>
        </w:rPr>
      </w:pPr>
    </w:p>
    <w:p w14:paraId="202C2943" w14:textId="5937B925" w:rsidR="00327610" w:rsidRPr="007A4982" w:rsidRDefault="00327610" w:rsidP="005F4825">
      <w:pPr>
        <w:ind w:left="426" w:hanging="142"/>
        <w:rPr>
          <w:u w:val="single"/>
          <w:lang w:val="nl-NL"/>
        </w:rPr>
      </w:pPr>
    </w:p>
    <w:p w14:paraId="49C6970F" w14:textId="629DF363" w:rsidR="00327610" w:rsidRPr="007A4982" w:rsidRDefault="00327610" w:rsidP="005F4825">
      <w:pPr>
        <w:ind w:left="426" w:hanging="142"/>
        <w:rPr>
          <w:u w:val="single"/>
          <w:lang w:val="nl-NL"/>
        </w:rPr>
      </w:pPr>
    </w:p>
    <w:p w14:paraId="608F0E1B" w14:textId="6B1D0649" w:rsidR="00327610" w:rsidRPr="007A4982" w:rsidRDefault="00327610" w:rsidP="005F4825">
      <w:pPr>
        <w:ind w:left="426" w:hanging="142"/>
        <w:rPr>
          <w:u w:val="single"/>
          <w:lang w:val="nl-NL"/>
        </w:rPr>
      </w:pPr>
    </w:p>
    <w:p w14:paraId="53870E9D" w14:textId="7F486CAE" w:rsidR="00327610" w:rsidRPr="007A4982" w:rsidRDefault="00327610" w:rsidP="005F4825">
      <w:pPr>
        <w:ind w:left="426" w:hanging="142"/>
        <w:rPr>
          <w:u w:val="single"/>
          <w:lang w:val="nl-NL"/>
        </w:rPr>
      </w:pPr>
    </w:p>
    <w:p w14:paraId="187E52A3" w14:textId="413501C5" w:rsidR="00327610" w:rsidRPr="007A4982" w:rsidRDefault="00327610" w:rsidP="005F4825">
      <w:pPr>
        <w:ind w:left="426" w:hanging="142"/>
        <w:rPr>
          <w:u w:val="single"/>
          <w:lang w:val="nl-NL"/>
        </w:rPr>
      </w:pPr>
    </w:p>
    <w:p w14:paraId="2991B224" w14:textId="556BE52B" w:rsidR="00327610" w:rsidRPr="007A4982" w:rsidRDefault="00327610" w:rsidP="005F4825">
      <w:pPr>
        <w:ind w:left="426" w:hanging="142"/>
        <w:rPr>
          <w:u w:val="single"/>
          <w:lang w:val="nl-NL"/>
        </w:rPr>
      </w:pPr>
    </w:p>
    <w:p w14:paraId="27439783" w14:textId="77777777" w:rsidR="00327610" w:rsidRPr="007A4982" w:rsidRDefault="00327610" w:rsidP="005F4825">
      <w:pPr>
        <w:ind w:left="426" w:hanging="142"/>
        <w:rPr>
          <w:u w:val="single"/>
          <w:lang w:val="nl-NL"/>
        </w:rPr>
      </w:pPr>
    </w:p>
    <w:p w14:paraId="3A23E57B" w14:textId="77777777" w:rsidR="00870814" w:rsidRPr="007A4982" w:rsidRDefault="00870814" w:rsidP="00870814">
      <w:pPr>
        <w:ind w:left="780" w:firstLine="0"/>
        <w:rPr>
          <w:lang w:val="nl-NL"/>
        </w:rPr>
      </w:pPr>
    </w:p>
    <w:p w14:paraId="0E277A46" w14:textId="40A9EE3B" w:rsidR="001C1EEB" w:rsidRPr="007A4982" w:rsidRDefault="001C1EEB" w:rsidP="00094B65">
      <w:pPr>
        <w:ind w:firstLine="0"/>
        <w:rPr>
          <w:lang w:val="nl-NL"/>
        </w:rPr>
      </w:pPr>
    </w:p>
    <w:p w14:paraId="1B8A9A10" w14:textId="77777777" w:rsidR="00EC78BC" w:rsidRPr="007A4982" w:rsidRDefault="00EC78BC" w:rsidP="002D3C3C">
      <w:pPr>
        <w:rPr>
          <w:b/>
          <w:bCs/>
          <w:u w:val="single"/>
          <w:lang w:val="nl-NL"/>
        </w:rPr>
      </w:pPr>
    </w:p>
    <w:p w14:paraId="2F4507FE" w14:textId="77777777" w:rsidR="00EC78BC" w:rsidRPr="007A4982" w:rsidRDefault="00EC78BC" w:rsidP="002D3C3C">
      <w:pPr>
        <w:rPr>
          <w:b/>
          <w:bCs/>
          <w:u w:val="single"/>
          <w:lang w:val="nl-NL"/>
        </w:rPr>
      </w:pPr>
    </w:p>
    <w:p w14:paraId="06506D40" w14:textId="50CA06EF" w:rsidR="00EC78BC" w:rsidRPr="007A4982" w:rsidRDefault="00EC78BC" w:rsidP="002D3C3C">
      <w:pPr>
        <w:rPr>
          <w:b/>
          <w:bCs/>
          <w:u w:val="single"/>
          <w:lang w:val="nl-NL"/>
        </w:rPr>
      </w:pPr>
    </w:p>
    <w:p w14:paraId="7178D656" w14:textId="43C3A770" w:rsidR="005E0890" w:rsidRPr="007A4982" w:rsidRDefault="005E0890" w:rsidP="002D3C3C">
      <w:pPr>
        <w:rPr>
          <w:b/>
          <w:bCs/>
          <w:u w:val="single"/>
          <w:lang w:val="nl-NL"/>
        </w:rPr>
      </w:pPr>
    </w:p>
    <w:p w14:paraId="43FB59D1" w14:textId="1CB17082" w:rsidR="005E0890" w:rsidRPr="007A4982" w:rsidRDefault="005E0890" w:rsidP="002D3C3C">
      <w:pPr>
        <w:rPr>
          <w:b/>
          <w:bCs/>
          <w:u w:val="single"/>
          <w:lang w:val="nl-NL"/>
        </w:rPr>
      </w:pPr>
    </w:p>
    <w:p w14:paraId="5E35ECF0" w14:textId="77777777" w:rsidR="005E0890" w:rsidRPr="007A4982" w:rsidRDefault="005E0890" w:rsidP="002D3C3C">
      <w:pPr>
        <w:rPr>
          <w:b/>
          <w:bCs/>
          <w:u w:val="single"/>
          <w:lang w:val="nl-NL"/>
        </w:rPr>
      </w:pPr>
    </w:p>
    <w:p w14:paraId="216437DD" w14:textId="77777777" w:rsidR="002D3C3C" w:rsidRPr="007A4982" w:rsidRDefault="002D3C3C" w:rsidP="002D3C3C">
      <w:pPr>
        <w:rPr>
          <w:b/>
          <w:bCs/>
          <w:u w:val="single"/>
          <w:lang w:val="nl-NL"/>
        </w:rPr>
      </w:pPr>
      <w:r w:rsidRPr="007A4982">
        <w:rPr>
          <w:b/>
          <w:bCs/>
          <w:u w:val="single"/>
          <w:lang w:val="nl-NL"/>
        </w:rPr>
        <w:t>BEGRAFENIS</w:t>
      </w:r>
    </w:p>
    <w:p w14:paraId="1CBFCEDD" w14:textId="77777777" w:rsidR="002D3C3C" w:rsidRPr="007A4982" w:rsidRDefault="002D3C3C" w:rsidP="002D3C3C">
      <w:pPr>
        <w:rPr>
          <w:lang w:val="nl-NL"/>
        </w:rPr>
      </w:pPr>
    </w:p>
    <w:p w14:paraId="056FA2E5" w14:textId="3D644B3E" w:rsidR="002D3C3C" w:rsidRPr="007A4982" w:rsidRDefault="002D3C3C" w:rsidP="002D3C3C">
      <w:pPr>
        <w:rPr>
          <w:lang w:val="nl-NL"/>
        </w:rPr>
      </w:pPr>
      <w:r w:rsidRPr="007A4982">
        <w:rPr>
          <w:lang w:val="nl-NL"/>
        </w:rPr>
        <w:t>Ik wens begraven te worden</w:t>
      </w:r>
      <w:r w:rsidR="00B821A2" w:rsidRPr="007A4982">
        <w:rPr>
          <w:lang w:val="nl-NL"/>
        </w:rPr>
        <w:t xml:space="preserve"> op begraafplaats: </w:t>
      </w:r>
    </w:p>
    <w:p w14:paraId="4BA76F80" w14:textId="716D6381" w:rsidR="00B821A2" w:rsidRPr="007A4982" w:rsidRDefault="00B821A2" w:rsidP="002D3C3C">
      <w:pPr>
        <w:rPr>
          <w:lang w:val="nl-NL"/>
        </w:rPr>
      </w:pPr>
    </w:p>
    <w:p w14:paraId="0C8F3C2F" w14:textId="6AADA3DB" w:rsidR="00B821A2" w:rsidRPr="007A4982" w:rsidRDefault="00B821A2" w:rsidP="002D3C3C">
      <w:pPr>
        <w:rPr>
          <w:lang w:val="nl-NL"/>
        </w:rPr>
      </w:pPr>
      <w:r w:rsidRPr="007A4982">
        <w:rPr>
          <w:lang w:val="nl-NL"/>
        </w:rPr>
        <w:t>________________________________ te ______________</w:t>
      </w:r>
    </w:p>
    <w:p w14:paraId="26C8DDEB" w14:textId="77777777" w:rsidR="002D3C3C" w:rsidRPr="007A4982" w:rsidRDefault="002D3C3C" w:rsidP="002D3C3C">
      <w:pPr>
        <w:rPr>
          <w:lang w:val="nl-NL"/>
        </w:rPr>
      </w:pPr>
    </w:p>
    <w:p w14:paraId="02F65917" w14:textId="0664DB09" w:rsidR="002D3C3C" w:rsidRDefault="00C76EF2">
      <w:pPr>
        <w:numPr>
          <w:ilvl w:val="0"/>
          <w:numId w:val="3"/>
        </w:numPr>
        <w:rPr>
          <w:lang w:val="nl-NL"/>
        </w:rPr>
      </w:pPr>
      <w:r>
        <w:rPr>
          <w:lang w:val="nl-NL"/>
        </w:rPr>
        <w:t>i</w:t>
      </w:r>
      <w:r w:rsidR="002D3C3C" w:rsidRPr="007A4982">
        <w:rPr>
          <w:lang w:val="nl-NL"/>
        </w:rPr>
        <w:t>n een nieuw huurgraf</w:t>
      </w:r>
    </w:p>
    <w:p w14:paraId="66339B25" w14:textId="77777777" w:rsidR="00C270CB" w:rsidRPr="007A4982" w:rsidRDefault="00C270CB" w:rsidP="00C270CB">
      <w:pPr>
        <w:ind w:left="720" w:firstLine="0"/>
        <w:rPr>
          <w:lang w:val="nl-NL"/>
        </w:rPr>
      </w:pPr>
    </w:p>
    <w:p w14:paraId="3FC47D3B" w14:textId="0FD2E640" w:rsidR="00F15F4E" w:rsidRPr="007A4982" w:rsidRDefault="00C76EF2">
      <w:pPr>
        <w:pStyle w:val="Lijstalinea"/>
        <w:numPr>
          <w:ilvl w:val="0"/>
          <w:numId w:val="9"/>
        </w:numPr>
        <w:rPr>
          <w:lang w:val="nl-NL"/>
        </w:rPr>
      </w:pPr>
      <w:r>
        <w:rPr>
          <w:lang w:val="nl-NL"/>
        </w:rPr>
        <w:t>i</w:t>
      </w:r>
      <w:r w:rsidR="002D3C3C" w:rsidRPr="007A4982">
        <w:rPr>
          <w:lang w:val="nl-NL"/>
        </w:rPr>
        <w:t xml:space="preserve">n een bestaand graf </w:t>
      </w:r>
      <w:r w:rsidR="00B821A2" w:rsidRPr="007A4982">
        <w:rPr>
          <w:lang w:val="nl-NL"/>
        </w:rPr>
        <w:t>waarin ligt begra</w:t>
      </w:r>
      <w:r w:rsidR="00327610" w:rsidRPr="007A4982">
        <w:rPr>
          <w:lang w:val="nl-NL"/>
        </w:rPr>
        <w:t xml:space="preserve">ven: </w:t>
      </w:r>
    </w:p>
    <w:p w14:paraId="70ACC8E7" w14:textId="561545F9" w:rsidR="00327610" w:rsidRPr="007A4982" w:rsidRDefault="00327610" w:rsidP="00327610">
      <w:pPr>
        <w:ind w:left="855" w:firstLine="0"/>
        <w:rPr>
          <w:lang w:val="nl-NL"/>
        </w:rPr>
      </w:pPr>
    </w:p>
    <w:p w14:paraId="2F2CDA3D" w14:textId="20C05E96" w:rsidR="00327610" w:rsidRPr="007A4982" w:rsidRDefault="00327610" w:rsidP="00327610">
      <w:pPr>
        <w:rPr>
          <w:lang w:val="nl-NL"/>
        </w:rPr>
      </w:pPr>
      <w:r w:rsidRPr="007A4982">
        <w:rPr>
          <w:lang w:val="nl-NL"/>
        </w:rPr>
        <w:t xml:space="preserve">     ______________________________________________</w:t>
      </w:r>
    </w:p>
    <w:p w14:paraId="0EF9529F" w14:textId="77777777" w:rsidR="00327610" w:rsidRPr="007A4982" w:rsidRDefault="00327610" w:rsidP="00327610">
      <w:pPr>
        <w:rPr>
          <w:lang w:val="nl-NL"/>
        </w:rPr>
      </w:pPr>
    </w:p>
    <w:p w14:paraId="67AA208F" w14:textId="6343394F" w:rsidR="00327610" w:rsidRPr="007A4982" w:rsidRDefault="008D25E5" w:rsidP="00F15F4E">
      <w:pPr>
        <w:ind w:left="720" w:firstLine="0"/>
        <w:rPr>
          <w:lang w:val="nl-NL"/>
        </w:rPr>
      </w:pPr>
      <w:r w:rsidRPr="007A4982">
        <w:rPr>
          <w:lang w:val="nl-NL"/>
        </w:rPr>
        <w:t>graf</w:t>
      </w:r>
      <w:r w:rsidR="002D3C3C" w:rsidRPr="007A4982">
        <w:rPr>
          <w:lang w:val="nl-NL"/>
        </w:rPr>
        <w:t>nr</w:t>
      </w:r>
      <w:r w:rsidRPr="007A4982">
        <w:rPr>
          <w:lang w:val="nl-NL"/>
        </w:rPr>
        <w:t>.</w:t>
      </w:r>
      <w:r w:rsidR="002D3C3C" w:rsidRPr="007A4982">
        <w:rPr>
          <w:lang w:val="nl-NL"/>
        </w:rPr>
        <w:t xml:space="preserve">_________klasse______________ </w:t>
      </w:r>
    </w:p>
    <w:p w14:paraId="70050AE9" w14:textId="0DE36519" w:rsidR="00EB7773" w:rsidRPr="007A4982" w:rsidRDefault="002D3C3C" w:rsidP="00F15F4E">
      <w:pPr>
        <w:ind w:left="720" w:firstLine="0"/>
        <w:rPr>
          <w:lang w:val="nl-NL"/>
        </w:rPr>
      </w:pPr>
      <w:r w:rsidRPr="007A4982">
        <w:rPr>
          <w:lang w:val="nl-NL"/>
        </w:rPr>
        <w:t xml:space="preserve">  </w:t>
      </w:r>
    </w:p>
    <w:p w14:paraId="3B85888C" w14:textId="7BA2293D" w:rsidR="002D3C3C" w:rsidRPr="007A4982" w:rsidRDefault="002D3C3C" w:rsidP="00B821A2">
      <w:pPr>
        <w:rPr>
          <w:lang w:val="nl-NL"/>
        </w:rPr>
      </w:pPr>
      <w:r w:rsidRPr="007A4982">
        <w:rPr>
          <w:lang w:val="nl-NL"/>
        </w:rPr>
        <w:t xml:space="preserve">0   </w:t>
      </w:r>
      <w:r w:rsidR="002B2BCF" w:rsidRPr="007A4982">
        <w:rPr>
          <w:lang w:val="nl-NL"/>
        </w:rPr>
        <w:t xml:space="preserve"> </w:t>
      </w:r>
      <w:r w:rsidR="00C76EF2">
        <w:rPr>
          <w:lang w:val="nl-NL"/>
        </w:rPr>
        <w:t>i</w:t>
      </w:r>
      <w:r w:rsidRPr="007A4982">
        <w:rPr>
          <w:lang w:val="nl-NL"/>
        </w:rPr>
        <w:t>n een algemeen graf</w:t>
      </w:r>
    </w:p>
    <w:p w14:paraId="0CD431D6" w14:textId="494B0A5C" w:rsidR="002D3C3C" w:rsidRPr="007A4982" w:rsidRDefault="002D3C3C" w:rsidP="002D3C3C">
      <w:pPr>
        <w:rPr>
          <w:b/>
          <w:bCs/>
          <w:sz w:val="20"/>
          <w:szCs w:val="20"/>
          <w:u w:val="single"/>
          <w:lang w:val="nl-NL"/>
        </w:rPr>
      </w:pPr>
    </w:p>
    <w:p w14:paraId="5ED948C8" w14:textId="77777777" w:rsidR="005E0890" w:rsidRPr="007A4982" w:rsidRDefault="005E0890" w:rsidP="002D3C3C">
      <w:pPr>
        <w:rPr>
          <w:b/>
          <w:bCs/>
          <w:sz w:val="20"/>
          <w:szCs w:val="20"/>
          <w:u w:val="single"/>
          <w:lang w:val="nl-NL"/>
        </w:rPr>
      </w:pPr>
    </w:p>
    <w:p w14:paraId="75E0F433" w14:textId="77777777" w:rsidR="005E0890" w:rsidRPr="007A4982" w:rsidRDefault="005E0890" w:rsidP="005E0890">
      <w:pPr>
        <w:rPr>
          <w:lang w:val="nl-NL"/>
        </w:rPr>
      </w:pPr>
      <w:r w:rsidRPr="007A4982">
        <w:rPr>
          <w:lang w:val="nl-NL"/>
        </w:rPr>
        <w:t>Ik wens gedragen te worden door:</w:t>
      </w:r>
    </w:p>
    <w:p w14:paraId="5205492E" w14:textId="77777777" w:rsidR="005E0890" w:rsidRPr="007A4982" w:rsidRDefault="005E0890" w:rsidP="005E0890">
      <w:pPr>
        <w:rPr>
          <w:lang w:val="nl-NL"/>
        </w:rPr>
      </w:pPr>
    </w:p>
    <w:p w14:paraId="2E15A600" w14:textId="0F8E17F5" w:rsidR="00C270CB" w:rsidRPr="00C270CB" w:rsidRDefault="005E0890">
      <w:pPr>
        <w:pStyle w:val="Lijstalinea"/>
        <w:numPr>
          <w:ilvl w:val="0"/>
          <w:numId w:val="15"/>
        </w:numPr>
        <w:rPr>
          <w:lang w:val="nl-NL"/>
        </w:rPr>
      </w:pPr>
      <w:r w:rsidRPr="00C270CB">
        <w:rPr>
          <w:lang w:val="nl-NL"/>
        </w:rPr>
        <w:t xml:space="preserve">familie  </w:t>
      </w:r>
    </w:p>
    <w:p w14:paraId="06EF64F4" w14:textId="694E9860" w:rsidR="002B0805" w:rsidRPr="00C270CB" w:rsidRDefault="00C76EF2" w:rsidP="00C270CB">
      <w:pPr>
        <w:ind w:left="360" w:firstLine="0"/>
        <w:rPr>
          <w:lang w:val="nl-NL"/>
        </w:rPr>
      </w:pPr>
      <w:r w:rsidRPr="00C270CB">
        <w:rPr>
          <w:lang w:val="nl-NL"/>
        </w:rPr>
        <w:t xml:space="preserve">0 </w:t>
      </w:r>
      <w:r w:rsidR="005E0890" w:rsidRPr="00C270CB">
        <w:rPr>
          <w:lang w:val="nl-NL"/>
        </w:rPr>
        <w:t xml:space="preserve"> </w:t>
      </w:r>
      <w:r w:rsidR="002B0805" w:rsidRPr="00C270CB">
        <w:rPr>
          <w:lang w:val="nl-NL"/>
        </w:rPr>
        <w:t xml:space="preserve">  </w:t>
      </w:r>
      <w:r w:rsidR="005E0890" w:rsidRPr="00C270CB">
        <w:rPr>
          <w:lang w:val="nl-NL"/>
        </w:rPr>
        <w:t>vrienden</w:t>
      </w:r>
      <w:r w:rsidRPr="00C270CB">
        <w:rPr>
          <w:lang w:val="nl-NL"/>
        </w:rPr>
        <w:t>/buren</w:t>
      </w:r>
      <w:r w:rsidR="005E0890" w:rsidRPr="00C270CB">
        <w:rPr>
          <w:lang w:val="nl-NL"/>
        </w:rPr>
        <w:t xml:space="preserve">  </w:t>
      </w:r>
    </w:p>
    <w:p w14:paraId="22DB11EA" w14:textId="1C60DC77" w:rsidR="005E0890" w:rsidRPr="007A4982" w:rsidRDefault="005E0890" w:rsidP="005E0890">
      <w:pPr>
        <w:rPr>
          <w:lang w:val="nl-NL"/>
        </w:rPr>
      </w:pPr>
      <w:r w:rsidRPr="007A4982">
        <w:rPr>
          <w:lang w:val="nl-NL"/>
        </w:rPr>
        <w:t xml:space="preserve">0    externe dragers </w:t>
      </w:r>
    </w:p>
    <w:p w14:paraId="4265D92B" w14:textId="6D694418" w:rsidR="00630125" w:rsidRPr="007A4982" w:rsidRDefault="00F27019" w:rsidP="0065665B">
      <w:pPr>
        <w:rPr>
          <w:lang w:val="nl-NL"/>
        </w:rPr>
      </w:pPr>
      <w:r>
        <w:rPr>
          <w:lang w:val="nl-NL"/>
        </w:rPr>
        <w:t>0</w:t>
      </w:r>
      <w:r>
        <w:rPr>
          <w:lang w:val="nl-NL"/>
        </w:rPr>
        <w:tab/>
        <w:t>laat ik aan mijn nabestaanden over</w:t>
      </w:r>
    </w:p>
    <w:p w14:paraId="766A867C" w14:textId="77777777" w:rsidR="00B821A2" w:rsidRPr="007A4982" w:rsidRDefault="00B821A2" w:rsidP="0065665B">
      <w:pPr>
        <w:rPr>
          <w:lang w:val="nl-NL"/>
        </w:rPr>
      </w:pPr>
    </w:p>
    <w:p w14:paraId="58490D34" w14:textId="77777777" w:rsidR="006C1981" w:rsidRPr="007A4982" w:rsidRDefault="006C1981" w:rsidP="006C1981">
      <w:pPr>
        <w:rPr>
          <w:lang w:val="nl-NL"/>
        </w:rPr>
      </w:pPr>
      <w:r w:rsidRPr="007A4982">
        <w:rPr>
          <w:lang w:val="nl-NL"/>
        </w:rPr>
        <w:t>Ik wens dat de kist:</w:t>
      </w:r>
    </w:p>
    <w:p w14:paraId="058C61C8" w14:textId="77777777" w:rsidR="006C1981" w:rsidRPr="007A4982" w:rsidRDefault="006C1981" w:rsidP="006C1981">
      <w:pPr>
        <w:rPr>
          <w:lang w:val="nl-NL"/>
        </w:rPr>
      </w:pPr>
    </w:p>
    <w:p w14:paraId="758FD99E" w14:textId="718686BE" w:rsidR="006C1981" w:rsidRPr="007A4982" w:rsidRDefault="006C1981" w:rsidP="006C1981">
      <w:pPr>
        <w:rPr>
          <w:lang w:val="nl-NL"/>
        </w:rPr>
      </w:pPr>
      <w:r w:rsidRPr="007A4982">
        <w:rPr>
          <w:lang w:val="nl-NL"/>
        </w:rPr>
        <w:t xml:space="preserve">0   </w:t>
      </w:r>
      <w:r w:rsidR="002B0805" w:rsidRPr="007A4982">
        <w:rPr>
          <w:lang w:val="nl-NL"/>
        </w:rPr>
        <w:tab/>
      </w:r>
      <w:r w:rsidRPr="007A4982">
        <w:rPr>
          <w:lang w:val="nl-NL"/>
        </w:rPr>
        <w:t>blijft staan op het graf</w:t>
      </w:r>
    </w:p>
    <w:p w14:paraId="2A9C89CC" w14:textId="39CD4686" w:rsidR="006C1981" w:rsidRPr="007A4982" w:rsidRDefault="006C1981" w:rsidP="006C1981">
      <w:pPr>
        <w:rPr>
          <w:lang w:val="nl-NL"/>
        </w:rPr>
      </w:pPr>
      <w:r w:rsidRPr="007A4982">
        <w:rPr>
          <w:lang w:val="nl-NL"/>
        </w:rPr>
        <w:t xml:space="preserve">0  </w:t>
      </w:r>
      <w:r w:rsidR="002B0805" w:rsidRPr="007A4982">
        <w:rPr>
          <w:lang w:val="nl-NL"/>
        </w:rPr>
        <w:tab/>
      </w:r>
      <w:r w:rsidR="00327610" w:rsidRPr="007A4982">
        <w:rPr>
          <w:lang w:val="nl-NL"/>
        </w:rPr>
        <w:t>daalt</w:t>
      </w:r>
      <w:r w:rsidRPr="007A4982">
        <w:rPr>
          <w:lang w:val="nl-NL"/>
        </w:rPr>
        <w:t xml:space="preserve"> tot op maaihoogte</w:t>
      </w:r>
    </w:p>
    <w:p w14:paraId="525F1347" w14:textId="5D113BCB" w:rsidR="006C1981" w:rsidRPr="007A4982" w:rsidRDefault="006C1981" w:rsidP="006C1981">
      <w:pPr>
        <w:rPr>
          <w:lang w:val="nl-NL"/>
        </w:rPr>
      </w:pPr>
      <w:r w:rsidRPr="007A4982">
        <w:rPr>
          <w:lang w:val="nl-NL"/>
        </w:rPr>
        <w:t xml:space="preserve">0   </w:t>
      </w:r>
      <w:r w:rsidR="002B0805" w:rsidRPr="007A4982">
        <w:rPr>
          <w:lang w:val="nl-NL"/>
        </w:rPr>
        <w:tab/>
      </w:r>
      <w:r w:rsidRPr="007A4982">
        <w:rPr>
          <w:lang w:val="nl-NL"/>
        </w:rPr>
        <w:t xml:space="preserve">geheel </w:t>
      </w:r>
      <w:r w:rsidR="00327610" w:rsidRPr="007A4982">
        <w:rPr>
          <w:lang w:val="nl-NL"/>
        </w:rPr>
        <w:t>daalt</w:t>
      </w:r>
    </w:p>
    <w:p w14:paraId="24735F2A" w14:textId="3F4BE662" w:rsidR="00630125" w:rsidRPr="007A4982" w:rsidRDefault="00C130F1" w:rsidP="0065665B">
      <w:pPr>
        <w:rPr>
          <w:lang w:val="nl-NL"/>
        </w:rPr>
      </w:pPr>
      <w:r w:rsidRPr="007A4982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3D18624" wp14:editId="118A0E26">
                <wp:simplePos x="0" y="0"/>
                <wp:positionH relativeFrom="column">
                  <wp:posOffset>1752600</wp:posOffset>
                </wp:positionH>
                <wp:positionV relativeFrom="paragraph">
                  <wp:posOffset>-53340</wp:posOffset>
                </wp:positionV>
                <wp:extent cx="914400" cy="914400"/>
                <wp:effectExtent l="0" t="3810" r="2540" b="0"/>
                <wp:wrapNone/>
                <wp:docPr id="6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33B5CF" id="Rectangle 2" o:spid="_x0000_s1026" style="position:absolute;margin-left:138pt;margin-top:-4.2pt;width:1in;height:1in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" filled="f" stroked="f"/>
            </w:pict>
          </mc:Fallback>
        </mc:AlternateContent>
      </w:r>
      <w:r w:rsidRPr="007A498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813E666" wp14:editId="430A408E">
                <wp:simplePos x="0" y="0"/>
                <wp:positionH relativeFrom="column">
                  <wp:posOffset>1905000</wp:posOffset>
                </wp:positionH>
                <wp:positionV relativeFrom="paragraph">
                  <wp:posOffset>-167640</wp:posOffset>
                </wp:positionV>
                <wp:extent cx="76200" cy="114300"/>
                <wp:effectExtent l="0" t="3810" r="2540" b="0"/>
                <wp:wrapNone/>
                <wp:docPr id="5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30AFFE" id="Rectangle 3" o:spid="_x0000_s1026" style="position:absolute;margin-left:150pt;margin-top:-13.2pt;width:6pt;height: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" filled="f" stroked="f"/>
            </w:pict>
          </mc:Fallback>
        </mc:AlternateContent>
      </w:r>
      <w:r w:rsidRPr="007A4982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E7AB04C" wp14:editId="60FBBCA9">
                <wp:simplePos x="0" y="0"/>
                <wp:positionH relativeFrom="column">
                  <wp:posOffset>1676400</wp:posOffset>
                </wp:positionH>
                <wp:positionV relativeFrom="paragraph">
                  <wp:posOffset>2804160</wp:posOffset>
                </wp:positionV>
                <wp:extent cx="914400" cy="914400"/>
                <wp:effectExtent l="0" t="3810" r="2540" b="0"/>
                <wp:wrapNone/>
                <wp:docPr id="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AF1DBE" id="Rectangle 4" o:spid="_x0000_s1026" style="position:absolute;margin-left:132pt;margin-top:220.8pt;width:1in;height:1in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" filled="f" stroked="f"/>
            </w:pict>
          </mc:Fallback>
        </mc:AlternateContent>
      </w:r>
      <w:r w:rsidRPr="007A4982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3CA13E7" wp14:editId="21CD6E54">
                <wp:simplePos x="0" y="0"/>
                <wp:positionH relativeFrom="column">
                  <wp:posOffset>2895600</wp:posOffset>
                </wp:positionH>
                <wp:positionV relativeFrom="paragraph">
                  <wp:posOffset>1143000</wp:posOffset>
                </wp:positionV>
                <wp:extent cx="2514600" cy="975360"/>
                <wp:effectExtent l="0" t="0" r="2540" b="0"/>
                <wp:wrapNone/>
                <wp:docPr id="3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4600" cy="975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37D78E" id="Rectangle 5" o:spid="_x0000_s1026" style="position:absolute;margin-left:228pt;margin-top:90pt;width:198pt;height:76.8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" filled="f" stroked="f"/>
            </w:pict>
          </mc:Fallback>
        </mc:AlternateContent>
      </w:r>
      <w:r w:rsidRPr="007A4982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A6A328D" wp14:editId="25D50A60">
                <wp:simplePos x="0" y="0"/>
                <wp:positionH relativeFrom="column">
                  <wp:posOffset>2209800</wp:posOffset>
                </wp:positionH>
                <wp:positionV relativeFrom="paragraph">
                  <wp:posOffset>60960</wp:posOffset>
                </wp:positionV>
                <wp:extent cx="914400" cy="914400"/>
                <wp:effectExtent l="0" t="3810" r="2540" b="0"/>
                <wp:wrapNone/>
                <wp:docPr id="2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EC6A66" id="Rectangle 6" o:spid="_x0000_s1026" style="position:absolute;margin-left:174pt;margin-top:4.8pt;width:1in;height:1in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" filled="f" stroked="f"/>
            </w:pict>
          </mc:Fallback>
        </mc:AlternateContent>
      </w:r>
      <w:r w:rsidRPr="007A4982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7221673" wp14:editId="6607054A">
                <wp:simplePos x="0" y="0"/>
                <wp:positionH relativeFrom="column">
                  <wp:posOffset>1447800</wp:posOffset>
                </wp:positionH>
                <wp:positionV relativeFrom="paragraph">
                  <wp:posOffset>2628900</wp:posOffset>
                </wp:positionV>
                <wp:extent cx="76200" cy="114300"/>
                <wp:effectExtent l="0" t="0" r="2540" b="0"/>
                <wp:wrapNone/>
                <wp:docPr id="1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00" cy="114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543E7E" id="Rectangle 7" o:spid="_x0000_s1026" style="position:absolute;margin-left:114pt;margin-top:207pt;width:6pt;height:9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" filled="f" stroked="f"/>
            </w:pict>
          </mc:Fallback>
        </mc:AlternateContent>
      </w:r>
      <w:r w:rsidR="00F27019">
        <w:rPr>
          <w:lang w:val="nl-NL"/>
        </w:rPr>
        <w:t>0</w:t>
      </w:r>
      <w:r w:rsidR="00F27019">
        <w:rPr>
          <w:lang w:val="nl-NL"/>
        </w:rPr>
        <w:tab/>
        <w:t>laat ik aan mijn nabestaanden over</w:t>
      </w:r>
    </w:p>
    <w:p w14:paraId="791695F6" w14:textId="77777777" w:rsidR="00630125" w:rsidRPr="007A4982" w:rsidRDefault="00630125" w:rsidP="0065665B">
      <w:pPr>
        <w:rPr>
          <w:lang w:val="nl-NL"/>
        </w:rPr>
      </w:pPr>
    </w:p>
    <w:p w14:paraId="3EF0494B" w14:textId="77777777" w:rsidR="00C870ED" w:rsidRDefault="00C870ED">
      <w:pPr>
        <w:spacing w:after="160" w:line="259" w:lineRule="auto"/>
        <w:ind w:firstLine="0"/>
        <w:rPr>
          <w:lang w:val="nl-NL"/>
        </w:rPr>
      </w:pPr>
      <w:r>
        <w:rPr>
          <w:lang w:val="nl-NL"/>
        </w:rPr>
        <w:br w:type="page"/>
      </w:r>
    </w:p>
    <w:p w14:paraId="4D0DF212" w14:textId="77777777" w:rsidR="00C870ED" w:rsidRDefault="00C870ED" w:rsidP="005F4825">
      <w:pPr>
        <w:rPr>
          <w:lang w:val="nl-NL"/>
        </w:rPr>
      </w:pPr>
    </w:p>
    <w:p w14:paraId="17FB1ADA" w14:textId="77777777" w:rsidR="00C870ED" w:rsidRDefault="00C870ED" w:rsidP="005F4825">
      <w:pPr>
        <w:rPr>
          <w:lang w:val="nl-NL"/>
        </w:rPr>
      </w:pPr>
    </w:p>
    <w:p w14:paraId="5661A074" w14:textId="77777777" w:rsidR="00C870ED" w:rsidRDefault="00C870ED" w:rsidP="005F4825">
      <w:pPr>
        <w:rPr>
          <w:lang w:val="nl-NL"/>
        </w:rPr>
      </w:pPr>
    </w:p>
    <w:p w14:paraId="37C4DD36" w14:textId="77777777" w:rsidR="00C870ED" w:rsidRDefault="00C870ED" w:rsidP="005F4825">
      <w:pPr>
        <w:rPr>
          <w:lang w:val="nl-NL"/>
        </w:rPr>
      </w:pPr>
    </w:p>
    <w:p w14:paraId="0E159064" w14:textId="77777777" w:rsidR="00C870ED" w:rsidRDefault="00C870ED" w:rsidP="005F4825">
      <w:pPr>
        <w:rPr>
          <w:lang w:val="nl-NL"/>
        </w:rPr>
      </w:pPr>
    </w:p>
    <w:p w14:paraId="75AB437E" w14:textId="77777777" w:rsidR="00C870ED" w:rsidRDefault="00C870ED" w:rsidP="005F4825">
      <w:pPr>
        <w:rPr>
          <w:lang w:val="nl-NL"/>
        </w:rPr>
      </w:pPr>
    </w:p>
    <w:p w14:paraId="7283F80C" w14:textId="742CCC6C" w:rsidR="005F4825" w:rsidRPr="007A4982" w:rsidRDefault="005F4825" w:rsidP="005F4825">
      <w:pPr>
        <w:rPr>
          <w:lang w:val="nl-NL"/>
        </w:rPr>
      </w:pPr>
      <w:r w:rsidRPr="007A4982">
        <w:rPr>
          <w:lang w:val="nl-NL"/>
        </w:rPr>
        <w:t xml:space="preserve">Bij de begrafenis </w:t>
      </w:r>
      <w:r w:rsidR="00C76EF2">
        <w:rPr>
          <w:lang w:val="nl-NL"/>
        </w:rPr>
        <w:t>mag</w:t>
      </w:r>
      <w:r w:rsidRPr="007A4982">
        <w:rPr>
          <w:lang w:val="nl-NL"/>
        </w:rPr>
        <w:t>:</w:t>
      </w:r>
    </w:p>
    <w:p w14:paraId="4BCFE3F6" w14:textId="77777777" w:rsidR="005F4825" w:rsidRPr="007A4982" w:rsidRDefault="005F4825" w:rsidP="005F4825">
      <w:pPr>
        <w:rPr>
          <w:lang w:val="nl-NL"/>
        </w:rPr>
      </w:pPr>
    </w:p>
    <w:p w14:paraId="01693B19" w14:textId="2E1AF7EE" w:rsidR="005F4825" w:rsidRPr="00C270CB" w:rsidRDefault="005F4825">
      <w:pPr>
        <w:pStyle w:val="Lijstalinea"/>
        <w:numPr>
          <w:ilvl w:val="0"/>
          <w:numId w:val="14"/>
        </w:numPr>
        <w:rPr>
          <w:lang w:val="nl-NL"/>
        </w:rPr>
      </w:pPr>
      <w:r w:rsidRPr="00C270CB">
        <w:rPr>
          <w:lang w:val="nl-NL"/>
        </w:rPr>
        <w:t xml:space="preserve">gelegenheid gegeven </w:t>
      </w:r>
      <w:r w:rsidR="00C76EF2" w:rsidRPr="00C270CB">
        <w:rPr>
          <w:lang w:val="nl-NL"/>
        </w:rPr>
        <w:t xml:space="preserve">worden </w:t>
      </w:r>
      <w:r w:rsidRPr="00C270CB">
        <w:rPr>
          <w:lang w:val="nl-NL"/>
        </w:rPr>
        <w:t>tot spreken</w:t>
      </w:r>
    </w:p>
    <w:p w14:paraId="6E0CC28C" w14:textId="77777777" w:rsidR="00C270CB" w:rsidRPr="00C270CB" w:rsidRDefault="00C270CB" w:rsidP="00C270CB">
      <w:pPr>
        <w:pStyle w:val="Lijstalinea"/>
        <w:ind w:left="780" w:firstLine="0"/>
        <w:rPr>
          <w:lang w:val="nl-NL"/>
        </w:rPr>
      </w:pPr>
    </w:p>
    <w:p w14:paraId="1991DB31" w14:textId="2E39E8EE" w:rsidR="00327610" w:rsidRPr="007A4982" w:rsidRDefault="00327610" w:rsidP="005F4825">
      <w:pPr>
        <w:rPr>
          <w:lang w:val="nl-NL"/>
        </w:rPr>
      </w:pPr>
      <w:r w:rsidRPr="007A4982">
        <w:rPr>
          <w:lang w:val="nl-NL"/>
        </w:rPr>
        <w:t xml:space="preserve"> 0   geen gelegenheid gegeven </w:t>
      </w:r>
      <w:r w:rsidR="00C76EF2">
        <w:rPr>
          <w:lang w:val="nl-NL"/>
        </w:rPr>
        <w:t xml:space="preserve">worden </w:t>
      </w:r>
      <w:r w:rsidRPr="007A4982">
        <w:rPr>
          <w:lang w:val="nl-NL"/>
        </w:rPr>
        <w:t>tot spreken</w:t>
      </w:r>
    </w:p>
    <w:p w14:paraId="3D6562C7" w14:textId="666B72C9" w:rsidR="00C76EF2" w:rsidRDefault="00C76EF2" w:rsidP="00C870ED">
      <w:pPr>
        <w:ind w:firstLine="0"/>
        <w:rPr>
          <w:lang w:val="nl-NL"/>
        </w:rPr>
      </w:pPr>
      <w:bookmarkStart w:id="0" w:name="_Hlk116414853"/>
    </w:p>
    <w:p w14:paraId="431F85DA" w14:textId="77777777" w:rsidR="00C270CB" w:rsidRDefault="00C270CB" w:rsidP="00C870ED">
      <w:pPr>
        <w:ind w:firstLine="0"/>
        <w:rPr>
          <w:lang w:val="nl-NL"/>
        </w:rPr>
      </w:pPr>
    </w:p>
    <w:p w14:paraId="77DD5392" w14:textId="4EEEE21D" w:rsidR="00327610" w:rsidRPr="007A4982" w:rsidRDefault="00327610" w:rsidP="00327610">
      <w:pPr>
        <w:ind w:left="426" w:hanging="142"/>
        <w:rPr>
          <w:lang w:val="nl-NL"/>
        </w:rPr>
      </w:pPr>
      <w:r w:rsidRPr="007A4982">
        <w:rPr>
          <w:lang w:val="nl-NL"/>
        </w:rPr>
        <w:t>Ik wens dat na de begrafenis aan de genodigden</w:t>
      </w:r>
      <w:r w:rsidR="009369A6" w:rsidRPr="007A4982">
        <w:rPr>
          <w:lang w:val="nl-NL"/>
        </w:rPr>
        <w:t>:</w:t>
      </w:r>
      <w:r w:rsidRPr="007A4982">
        <w:rPr>
          <w:lang w:val="nl-NL"/>
        </w:rPr>
        <w:t xml:space="preserve">                                                   </w:t>
      </w:r>
    </w:p>
    <w:p w14:paraId="00DBFF7B" w14:textId="77777777" w:rsidR="00327610" w:rsidRPr="007A4982" w:rsidRDefault="00327610" w:rsidP="00327610">
      <w:pPr>
        <w:ind w:left="426" w:hanging="142"/>
        <w:rPr>
          <w:lang w:val="nl-NL"/>
        </w:rPr>
      </w:pPr>
    </w:p>
    <w:p w14:paraId="12E4B37B" w14:textId="4EE9576E" w:rsidR="00327610" w:rsidRPr="007A4982" w:rsidRDefault="00C76EF2">
      <w:pPr>
        <w:numPr>
          <w:ilvl w:val="0"/>
          <w:numId w:val="2"/>
        </w:numPr>
        <w:rPr>
          <w:lang w:val="nl-NL"/>
        </w:rPr>
      </w:pPr>
      <w:r>
        <w:rPr>
          <w:lang w:val="nl-NL"/>
        </w:rPr>
        <w:t>k</w:t>
      </w:r>
      <w:r w:rsidR="00327610" w:rsidRPr="007A4982">
        <w:rPr>
          <w:lang w:val="nl-NL"/>
        </w:rPr>
        <w:t xml:space="preserve">offie / thee </w:t>
      </w:r>
      <w:r w:rsidR="009369A6" w:rsidRPr="007A4982">
        <w:rPr>
          <w:lang w:val="nl-NL"/>
        </w:rPr>
        <w:t>met ___________________wordt aangeboden</w:t>
      </w:r>
    </w:p>
    <w:p w14:paraId="72C68103" w14:textId="77777777" w:rsidR="00C270CB" w:rsidRDefault="00C270CB" w:rsidP="00327610">
      <w:pPr>
        <w:ind w:left="404" w:firstLine="0"/>
        <w:rPr>
          <w:lang w:val="nl-NL"/>
        </w:rPr>
      </w:pPr>
    </w:p>
    <w:p w14:paraId="6AC62616" w14:textId="58ACA86F" w:rsidR="00327610" w:rsidRPr="007A4982" w:rsidRDefault="00327610" w:rsidP="00327610">
      <w:pPr>
        <w:ind w:left="404" w:firstLine="0"/>
        <w:rPr>
          <w:lang w:val="nl-NL"/>
        </w:rPr>
      </w:pPr>
      <w:r w:rsidRPr="007A4982">
        <w:rPr>
          <w:lang w:val="nl-NL"/>
        </w:rPr>
        <w:t xml:space="preserve">0   </w:t>
      </w:r>
      <w:r w:rsidR="00AD5B7F" w:rsidRPr="007A4982">
        <w:rPr>
          <w:lang w:val="nl-NL"/>
        </w:rPr>
        <w:t xml:space="preserve"> </w:t>
      </w:r>
      <w:r w:rsidRPr="007A4982">
        <w:rPr>
          <w:lang w:val="nl-NL"/>
        </w:rPr>
        <w:t xml:space="preserve">anders nl </w:t>
      </w:r>
      <w:r w:rsidR="00C76EF2">
        <w:rPr>
          <w:lang w:val="nl-NL"/>
        </w:rPr>
        <w:t xml:space="preserve"> </w:t>
      </w:r>
      <w:r w:rsidRPr="007A4982">
        <w:rPr>
          <w:lang w:val="nl-NL"/>
        </w:rPr>
        <w:t>______________________</w:t>
      </w:r>
      <w:r w:rsidR="00C76EF2">
        <w:rPr>
          <w:lang w:val="nl-NL"/>
        </w:rPr>
        <w:t>__</w:t>
      </w:r>
      <w:r w:rsidRPr="007A4982">
        <w:rPr>
          <w:lang w:val="nl-NL"/>
        </w:rPr>
        <w:t xml:space="preserve"> </w:t>
      </w:r>
    </w:p>
    <w:p w14:paraId="4EB00C5F" w14:textId="4450565D" w:rsidR="00327610" w:rsidRDefault="00327610" w:rsidP="00327610">
      <w:pPr>
        <w:rPr>
          <w:lang w:val="nl-NL"/>
        </w:rPr>
      </w:pPr>
      <w:r w:rsidRPr="007A4982">
        <w:rPr>
          <w:lang w:val="nl-NL"/>
        </w:rPr>
        <w:t xml:space="preserve"> </w:t>
      </w:r>
    </w:p>
    <w:p w14:paraId="590DF471" w14:textId="77777777" w:rsidR="00C270CB" w:rsidRPr="007A4982" w:rsidRDefault="00C270CB" w:rsidP="00327610">
      <w:pPr>
        <w:rPr>
          <w:lang w:val="nl-NL"/>
        </w:rPr>
      </w:pPr>
    </w:p>
    <w:p w14:paraId="52D769CF" w14:textId="7BB873D1" w:rsidR="00327610" w:rsidRPr="00C270CB" w:rsidRDefault="00327610">
      <w:pPr>
        <w:pStyle w:val="Lijstalinea"/>
        <w:numPr>
          <w:ilvl w:val="0"/>
          <w:numId w:val="5"/>
        </w:numPr>
        <w:rPr>
          <w:lang w:val="nl-NL"/>
        </w:rPr>
      </w:pPr>
      <w:r w:rsidRPr="00C270CB">
        <w:rPr>
          <w:lang w:val="nl-NL"/>
        </w:rPr>
        <w:t>in de aula Tjoenerhof</w:t>
      </w:r>
    </w:p>
    <w:p w14:paraId="22A73318" w14:textId="77777777" w:rsidR="00C270CB" w:rsidRDefault="00C270CB" w:rsidP="00C270CB">
      <w:pPr>
        <w:ind w:left="420" w:firstLine="0"/>
        <w:rPr>
          <w:lang w:val="nl-NL"/>
        </w:rPr>
      </w:pPr>
    </w:p>
    <w:p w14:paraId="2D03071D" w14:textId="0432B8D3" w:rsidR="00327610" w:rsidRPr="00C270CB" w:rsidRDefault="00C270CB">
      <w:pPr>
        <w:pStyle w:val="Lijstalinea"/>
        <w:numPr>
          <w:ilvl w:val="0"/>
          <w:numId w:val="16"/>
        </w:numPr>
        <w:rPr>
          <w:lang w:val="nl-NL"/>
        </w:rPr>
      </w:pPr>
      <w:r w:rsidRPr="00C270CB">
        <w:rPr>
          <w:lang w:val="nl-NL"/>
        </w:rPr>
        <w:t>e</w:t>
      </w:r>
      <w:r w:rsidR="00327610" w:rsidRPr="00C270CB">
        <w:rPr>
          <w:lang w:val="nl-NL"/>
        </w:rPr>
        <w:t>lders nl</w:t>
      </w:r>
      <w:r w:rsidR="004C477B" w:rsidRPr="00C270CB">
        <w:rPr>
          <w:lang w:val="nl-NL"/>
        </w:rPr>
        <w:t xml:space="preserve"> </w:t>
      </w:r>
      <w:r w:rsidR="00327610" w:rsidRPr="00C270CB">
        <w:rPr>
          <w:lang w:val="nl-NL"/>
        </w:rPr>
        <w:t>____________</w:t>
      </w:r>
      <w:r w:rsidR="00AD5B7F" w:rsidRPr="00C270CB">
        <w:rPr>
          <w:lang w:val="nl-NL"/>
        </w:rPr>
        <w:t>_____</w:t>
      </w:r>
      <w:r w:rsidR="004C477B" w:rsidRPr="00C270CB">
        <w:rPr>
          <w:lang w:val="nl-NL"/>
        </w:rPr>
        <w:t>________</w:t>
      </w:r>
    </w:p>
    <w:p w14:paraId="524978F9" w14:textId="6C510259" w:rsidR="00C870ED" w:rsidRDefault="00C870ED">
      <w:pPr>
        <w:spacing w:after="160" w:line="259" w:lineRule="auto"/>
        <w:ind w:firstLine="0"/>
        <w:rPr>
          <w:lang w:val="nl-NL"/>
        </w:rPr>
      </w:pPr>
      <w:r>
        <w:rPr>
          <w:lang w:val="nl-NL"/>
        </w:rPr>
        <w:br w:type="page"/>
      </w:r>
    </w:p>
    <w:p w14:paraId="7AD40F1C" w14:textId="77777777" w:rsidR="005F4825" w:rsidRPr="007A4982" w:rsidRDefault="005F4825" w:rsidP="0065665B">
      <w:pPr>
        <w:rPr>
          <w:lang w:val="nl-NL"/>
        </w:rPr>
      </w:pPr>
    </w:p>
    <w:bookmarkEnd w:id="0"/>
    <w:p w14:paraId="67B2DAA5" w14:textId="1B0E1486" w:rsidR="005F4825" w:rsidRPr="007A4982" w:rsidRDefault="005F4825" w:rsidP="002B0805">
      <w:pPr>
        <w:ind w:firstLine="0"/>
        <w:rPr>
          <w:lang w:val="nl-NL"/>
        </w:rPr>
      </w:pPr>
    </w:p>
    <w:p w14:paraId="6F2FC898" w14:textId="3780824B" w:rsidR="008D25E5" w:rsidRDefault="008D25E5" w:rsidP="008D25E5">
      <w:pPr>
        <w:rPr>
          <w:b/>
          <w:bCs/>
          <w:u w:val="single"/>
          <w:lang w:val="nl-NL"/>
        </w:rPr>
      </w:pPr>
    </w:p>
    <w:p w14:paraId="58135B6D" w14:textId="77777777" w:rsidR="00C870ED" w:rsidRPr="007A4982" w:rsidRDefault="00C870ED" w:rsidP="008D25E5">
      <w:pPr>
        <w:rPr>
          <w:b/>
          <w:bCs/>
          <w:u w:val="single"/>
          <w:lang w:val="nl-NL"/>
        </w:rPr>
      </w:pPr>
    </w:p>
    <w:p w14:paraId="2DDA57A5" w14:textId="5513A0A8" w:rsidR="008D25E5" w:rsidRPr="007A4982" w:rsidRDefault="008D25E5" w:rsidP="008D25E5">
      <w:pPr>
        <w:rPr>
          <w:b/>
          <w:bCs/>
          <w:u w:val="single"/>
          <w:lang w:val="nl-NL"/>
        </w:rPr>
      </w:pPr>
      <w:r w:rsidRPr="007A4982">
        <w:rPr>
          <w:b/>
          <w:bCs/>
          <w:u w:val="single"/>
          <w:lang w:val="nl-NL"/>
        </w:rPr>
        <w:t>GRAFMONUMENT / GEDENKSTEEN</w:t>
      </w:r>
    </w:p>
    <w:p w14:paraId="2C612797" w14:textId="77777777" w:rsidR="008D25E5" w:rsidRPr="007A4982" w:rsidRDefault="008D25E5" w:rsidP="008D25E5">
      <w:pPr>
        <w:rPr>
          <w:b/>
          <w:bCs/>
          <w:lang w:val="nl-NL"/>
        </w:rPr>
      </w:pPr>
    </w:p>
    <w:p w14:paraId="26388CBF" w14:textId="77777777" w:rsidR="008D25E5" w:rsidRPr="007A4982" w:rsidRDefault="008D25E5" w:rsidP="008D25E5">
      <w:pPr>
        <w:rPr>
          <w:lang w:val="nl-NL"/>
        </w:rPr>
      </w:pPr>
    </w:p>
    <w:p w14:paraId="627C3A66" w14:textId="77777777" w:rsidR="008D25E5" w:rsidRPr="007A4982" w:rsidRDefault="008D25E5" w:rsidP="008D25E5">
      <w:pPr>
        <w:ind w:left="851" w:hanging="425"/>
        <w:rPr>
          <w:lang w:val="nl-NL"/>
        </w:rPr>
      </w:pPr>
      <w:r w:rsidRPr="007A4982">
        <w:rPr>
          <w:lang w:val="nl-NL"/>
        </w:rPr>
        <w:t>0    Er is een bestaand grafmonument. De inscriptie dient te      worden aangepast aan de reeds bestaande tekst.</w:t>
      </w:r>
    </w:p>
    <w:p w14:paraId="52D9520A" w14:textId="77777777" w:rsidR="008D25E5" w:rsidRPr="007A4982" w:rsidRDefault="008D25E5" w:rsidP="008D25E5">
      <w:pPr>
        <w:rPr>
          <w:lang w:val="nl-NL"/>
        </w:rPr>
      </w:pPr>
    </w:p>
    <w:p w14:paraId="762D348D" w14:textId="77777777" w:rsidR="008D25E5" w:rsidRPr="007A4982" w:rsidRDefault="008D25E5" w:rsidP="008D25E5">
      <w:pPr>
        <w:rPr>
          <w:lang w:val="nl-NL"/>
        </w:rPr>
      </w:pPr>
      <w:r w:rsidRPr="007A4982">
        <w:rPr>
          <w:lang w:val="nl-NL"/>
        </w:rPr>
        <w:t xml:space="preserve"> 0    Er is geen grafmonument. Ik wens een monument dat aan </w:t>
      </w:r>
    </w:p>
    <w:p w14:paraId="3F460D25" w14:textId="77777777" w:rsidR="008D25E5" w:rsidRPr="007A4982" w:rsidRDefault="008D25E5" w:rsidP="008D25E5">
      <w:pPr>
        <w:rPr>
          <w:lang w:val="nl-NL"/>
        </w:rPr>
      </w:pPr>
      <w:r w:rsidRPr="007A4982">
        <w:rPr>
          <w:lang w:val="nl-NL"/>
        </w:rPr>
        <w:t xml:space="preserve">       de volgende wensen voldoet:</w:t>
      </w:r>
    </w:p>
    <w:p w14:paraId="0BE0978C" w14:textId="2ECE2199" w:rsidR="008D25E5" w:rsidRPr="007A4982" w:rsidRDefault="008D25E5" w:rsidP="00F27019">
      <w:pPr>
        <w:ind w:firstLine="0"/>
        <w:rPr>
          <w:lang w:val="nl-NL"/>
        </w:rPr>
      </w:pPr>
    </w:p>
    <w:p w14:paraId="42229ED7" w14:textId="77777777" w:rsidR="008D25E5" w:rsidRPr="007A4982" w:rsidRDefault="008D25E5" w:rsidP="008D25E5">
      <w:pPr>
        <w:rPr>
          <w:lang w:val="nl-NL"/>
        </w:rPr>
      </w:pPr>
      <w:r w:rsidRPr="007A4982">
        <w:rPr>
          <w:lang w:val="nl-NL"/>
        </w:rPr>
        <w:t xml:space="preserve">       ________________________________________________</w:t>
      </w:r>
    </w:p>
    <w:p w14:paraId="453474CC" w14:textId="77777777" w:rsidR="008D25E5" w:rsidRPr="007A4982" w:rsidRDefault="008D25E5" w:rsidP="008D25E5">
      <w:pPr>
        <w:rPr>
          <w:lang w:val="nl-NL"/>
        </w:rPr>
      </w:pPr>
      <w:r w:rsidRPr="007A4982">
        <w:rPr>
          <w:lang w:val="nl-NL"/>
        </w:rPr>
        <w:t xml:space="preserve">       </w:t>
      </w:r>
    </w:p>
    <w:p w14:paraId="3E6C1615" w14:textId="77777777" w:rsidR="005E0890" w:rsidRPr="007A4982" w:rsidRDefault="008D25E5" w:rsidP="008D25E5">
      <w:pPr>
        <w:rPr>
          <w:lang w:val="nl-NL"/>
        </w:rPr>
      </w:pPr>
      <w:r w:rsidRPr="007A4982">
        <w:rPr>
          <w:lang w:val="nl-NL"/>
        </w:rPr>
        <w:t xml:space="preserve">       ________________________________________________</w:t>
      </w:r>
    </w:p>
    <w:p w14:paraId="45740F13" w14:textId="5159A6D9" w:rsidR="005E0890" w:rsidRPr="007A4982" w:rsidRDefault="008D25E5" w:rsidP="00F27019">
      <w:pPr>
        <w:rPr>
          <w:lang w:val="nl-NL"/>
        </w:rPr>
      </w:pPr>
      <w:r w:rsidRPr="007A4982">
        <w:rPr>
          <w:lang w:val="nl-NL"/>
        </w:rPr>
        <w:t xml:space="preserve">   </w:t>
      </w:r>
    </w:p>
    <w:p w14:paraId="06B9D865" w14:textId="60A70C59" w:rsidR="008D25E5" w:rsidRPr="007A4982" w:rsidRDefault="008D25E5" w:rsidP="008D25E5">
      <w:pPr>
        <w:rPr>
          <w:lang w:val="nl-NL"/>
        </w:rPr>
      </w:pPr>
      <w:r w:rsidRPr="007A4982">
        <w:rPr>
          <w:lang w:val="nl-NL"/>
        </w:rPr>
        <w:t xml:space="preserve">  </w:t>
      </w:r>
      <w:r w:rsidR="00757824">
        <w:rPr>
          <w:lang w:val="nl-NL"/>
        </w:rPr>
        <w:t xml:space="preserve">    </w:t>
      </w:r>
      <w:r w:rsidRPr="007A4982">
        <w:rPr>
          <w:lang w:val="nl-NL"/>
        </w:rPr>
        <w:t>Ik wens dat de volgende tekst wordt aangebracht:</w:t>
      </w:r>
    </w:p>
    <w:p w14:paraId="22AF537D" w14:textId="77777777" w:rsidR="008D25E5" w:rsidRPr="007A4982" w:rsidRDefault="008D25E5" w:rsidP="008D25E5">
      <w:pPr>
        <w:rPr>
          <w:lang w:val="nl-NL"/>
        </w:rPr>
      </w:pPr>
    </w:p>
    <w:p w14:paraId="3B22B01D" w14:textId="77777777" w:rsidR="008D25E5" w:rsidRPr="007A4982" w:rsidRDefault="008D25E5" w:rsidP="008D25E5">
      <w:pPr>
        <w:rPr>
          <w:lang w:val="nl-NL"/>
        </w:rPr>
      </w:pPr>
      <w:r w:rsidRPr="007A4982">
        <w:rPr>
          <w:lang w:val="nl-NL"/>
        </w:rPr>
        <w:t xml:space="preserve">      ________________________________________________</w:t>
      </w:r>
    </w:p>
    <w:p w14:paraId="3CCB09E0" w14:textId="77777777" w:rsidR="008D25E5" w:rsidRPr="007A4982" w:rsidRDefault="008D25E5" w:rsidP="008D25E5">
      <w:pPr>
        <w:rPr>
          <w:lang w:val="nl-NL"/>
        </w:rPr>
      </w:pPr>
    </w:p>
    <w:p w14:paraId="544698D6" w14:textId="77777777" w:rsidR="008D25E5" w:rsidRPr="007A4982" w:rsidRDefault="008D25E5" w:rsidP="008D25E5">
      <w:pPr>
        <w:rPr>
          <w:lang w:val="nl-NL"/>
        </w:rPr>
      </w:pPr>
      <w:r w:rsidRPr="007A4982">
        <w:rPr>
          <w:lang w:val="nl-NL"/>
        </w:rPr>
        <w:t xml:space="preserve">      ________________________________________________</w:t>
      </w:r>
    </w:p>
    <w:p w14:paraId="57A5752B" w14:textId="332E4CCA" w:rsidR="008D25E5" w:rsidRPr="007A4982" w:rsidRDefault="008D25E5" w:rsidP="00F27019">
      <w:pPr>
        <w:ind w:firstLine="0"/>
        <w:rPr>
          <w:lang w:val="nl-NL"/>
        </w:rPr>
      </w:pPr>
    </w:p>
    <w:p w14:paraId="018CE56A" w14:textId="71EC66BB" w:rsidR="008D25E5" w:rsidRPr="007A4982" w:rsidRDefault="00F27019" w:rsidP="008D25E5">
      <w:pPr>
        <w:rPr>
          <w:lang w:val="nl-NL"/>
        </w:rPr>
      </w:pPr>
      <w:r>
        <w:rPr>
          <w:lang w:val="nl-NL"/>
        </w:rPr>
        <w:t>0</w:t>
      </w:r>
      <w:r>
        <w:rPr>
          <w:lang w:val="nl-NL"/>
        </w:rPr>
        <w:tab/>
        <w:t xml:space="preserve">laat ik aan mijn nabestaanden over </w:t>
      </w:r>
    </w:p>
    <w:p w14:paraId="764917A7" w14:textId="77777777" w:rsidR="005E0890" w:rsidRPr="007A4982" w:rsidRDefault="008D25E5" w:rsidP="008D25E5">
      <w:pPr>
        <w:rPr>
          <w:lang w:val="nl-NL"/>
        </w:rPr>
      </w:pPr>
      <w:r w:rsidRPr="007A4982">
        <w:rPr>
          <w:lang w:val="nl-NL"/>
        </w:rPr>
        <w:t xml:space="preserve">        </w:t>
      </w:r>
    </w:p>
    <w:p w14:paraId="05641F47" w14:textId="0011350A" w:rsidR="008D25E5" w:rsidRPr="007A4982" w:rsidRDefault="00757824" w:rsidP="008D25E5">
      <w:pPr>
        <w:rPr>
          <w:lang w:val="nl-NL"/>
        </w:rPr>
      </w:pPr>
      <w:r>
        <w:rPr>
          <w:lang w:val="nl-NL"/>
        </w:rPr>
        <w:t xml:space="preserve">      </w:t>
      </w:r>
      <w:r w:rsidR="005E0890" w:rsidRPr="007A4982">
        <w:rPr>
          <w:lang w:val="nl-NL"/>
        </w:rPr>
        <w:t>D</w:t>
      </w:r>
      <w:r w:rsidR="008D25E5" w:rsidRPr="007A4982">
        <w:rPr>
          <w:lang w:val="nl-NL"/>
        </w:rPr>
        <w:t>e plaatsing van het grafmonument m</w:t>
      </w:r>
      <w:r w:rsidR="00F27019">
        <w:rPr>
          <w:lang w:val="nl-NL"/>
        </w:rPr>
        <w:t>ag</w:t>
      </w:r>
      <w:r w:rsidR="008D25E5" w:rsidRPr="007A4982">
        <w:rPr>
          <w:lang w:val="nl-NL"/>
        </w:rPr>
        <w:t xml:space="preserve"> verzorgd worden        </w:t>
      </w:r>
    </w:p>
    <w:p w14:paraId="6D1097DE" w14:textId="3E5E55E5" w:rsidR="008D25E5" w:rsidRPr="007A4982" w:rsidRDefault="00757824" w:rsidP="008D25E5">
      <w:pPr>
        <w:rPr>
          <w:lang w:val="nl-NL"/>
        </w:rPr>
      </w:pPr>
      <w:r>
        <w:rPr>
          <w:lang w:val="nl-NL"/>
        </w:rPr>
        <w:t xml:space="preserve">      </w:t>
      </w:r>
      <w:r w:rsidR="008D25E5" w:rsidRPr="007A4982">
        <w:rPr>
          <w:lang w:val="nl-NL"/>
        </w:rPr>
        <w:t>door :</w:t>
      </w:r>
    </w:p>
    <w:p w14:paraId="309F1EE1" w14:textId="77777777" w:rsidR="008D25E5" w:rsidRPr="007A4982" w:rsidRDefault="008D25E5" w:rsidP="008D25E5">
      <w:pPr>
        <w:rPr>
          <w:lang w:val="nl-NL"/>
        </w:rPr>
      </w:pPr>
      <w:r w:rsidRPr="007A4982">
        <w:rPr>
          <w:lang w:val="nl-NL"/>
        </w:rPr>
        <w:t xml:space="preserve">      ________________________________________________</w:t>
      </w:r>
    </w:p>
    <w:p w14:paraId="60BBB648" w14:textId="17B5BFE1" w:rsidR="008D25E5" w:rsidRPr="007A4982" w:rsidRDefault="008D25E5" w:rsidP="008D25E5">
      <w:pPr>
        <w:rPr>
          <w:lang w:val="nl-NL"/>
        </w:rPr>
      </w:pPr>
      <w:r w:rsidRPr="007A4982">
        <w:rPr>
          <w:lang w:val="nl-NL"/>
        </w:rPr>
        <w:t xml:space="preserve">    </w:t>
      </w:r>
    </w:p>
    <w:p w14:paraId="1C4CD2C8" w14:textId="77777777" w:rsidR="008D25E5" w:rsidRPr="007A4982" w:rsidRDefault="008D25E5" w:rsidP="008D25E5">
      <w:pPr>
        <w:rPr>
          <w:lang w:val="nl-NL"/>
        </w:rPr>
      </w:pPr>
    </w:p>
    <w:p w14:paraId="537AE540" w14:textId="77777777" w:rsidR="002B2BCF" w:rsidRPr="007A4982" w:rsidRDefault="002B2BCF" w:rsidP="0065665B">
      <w:pPr>
        <w:rPr>
          <w:lang w:val="nl-NL"/>
        </w:rPr>
      </w:pPr>
    </w:p>
    <w:p w14:paraId="2CB9A503" w14:textId="77777777" w:rsidR="002B2BCF" w:rsidRPr="007A4982" w:rsidRDefault="002B2BCF" w:rsidP="0065665B">
      <w:pPr>
        <w:rPr>
          <w:lang w:val="nl-NL"/>
        </w:rPr>
      </w:pPr>
    </w:p>
    <w:p w14:paraId="6A0495F4" w14:textId="77777777" w:rsidR="00EB7773" w:rsidRPr="007A4982" w:rsidRDefault="00EB7773" w:rsidP="0065665B">
      <w:pPr>
        <w:rPr>
          <w:lang w:val="nl-NL"/>
        </w:rPr>
      </w:pPr>
    </w:p>
    <w:p w14:paraId="4CF9B3DE" w14:textId="7C944CBE" w:rsidR="00EB7773" w:rsidRPr="007A4982" w:rsidRDefault="00EB7773" w:rsidP="0065665B">
      <w:pPr>
        <w:rPr>
          <w:lang w:val="nl-NL"/>
        </w:rPr>
      </w:pPr>
    </w:p>
    <w:p w14:paraId="6EB5EF12" w14:textId="77777777" w:rsidR="00F27019" w:rsidRDefault="00F27019" w:rsidP="00F27019">
      <w:pPr>
        <w:ind w:firstLine="0"/>
        <w:rPr>
          <w:b/>
          <w:bCs/>
          <w:u w:val="single"/>
          <w:lang w:val="nl-NL"/>
        </w:rPr>
      </w:pPr>
    </w:p>
    <w:p w14:paraId="517DF3D3" w14:textId="79A738D0" w:rsidR="00F27019" w:rsidRDefault="00F27019" w:rsidP="0065665B">
      <w:pPr>
        <w:rPr>
          <w:b/>
          <w:bCs/>
          <w:u w:val="single"/>
          <w:lang w:val="nl-NL"/>
        </w:rPr>
      </w:pPr>
    </w:p>
    <w:p w14:paraId="1F3B8A10" w14:textId="4A2C3D16" w:rsidR="00C870ED" w:rsidRDefault="00C870ED" w:rsidP="0065665B">
      <w:pPr>
        <w:rPr>
          <w:b/>
          <w:bCs/>
          <w:u w:val="single"/>
          <w:lang w:val="nl-NL"/>
        </w:rPr>
      </w:pPr>
    </w:p>
    <w:p w14:paraId="1E305474" w14:textId="3F24A95A" w:rsidR="00C870ED" w:rsidRDefault="00C870ED" w:rsidP="0065665B">
      <w:pPr>
        <w:rPr>
          <w:b/>
          <w:bCs/>
          <w:u w:val="single"/>
          <w:lang w:val="nl-NL"/>
        </w:rPr>
      </w:pPr>
    </w:p>
    <w:p w14:paraId="7C81B8E9" w14:textId="179FACF8" w:rsidR="00C870ED" w:rsidRDefault="00C870ED" w:rsidP="0065665B">
      <w:pPr>
        <w:rPr>
          <w:b/>
          <w:bCs/>
          <w:u w:val="single"/>
          <w:lang w:val="nl-NL"/>
        </w:rPr>
      </w:pPr>
    </w:p>
    <w:p w14:paraId="63BB7657" w14:textId="29B7D60D" w:rsidR="00C870ED" w:rsidRDefault="00C870ED" w:rsidP="0065665B">
      <w:pPr>
        <w:rPr>
          <w:b/>
          <w:bCs/>
          <w:u w:val="single"/>
          <w:lang w:val="nl-NL"/>
        </w:rPr>
      </w:pPr>
    </w:p>
    <w:p w14:paraId="0C9B8086" w14:textId="449E5950" w:rsidR="00C870ED" w:rsidRDefault="00C870ED" w:rsidP="0065665B">
      <w:pPr>
        <w:rPr>
          <w:b/>
          <w:bCs/>
          <w:u w:val="single"/>
          <w:lang w:val="nl-NL"/>
        </w:rPr>
      </w:pPr>
    </w:p>
    <w:p w14:paraId="09D53A97" w14:textId="5435753E" w:rsidR="00C870ED" w:rsidRDefault="00C870ED" w:rsidP="0065665B">
      <w:pPr>
        <w:rPr>
          <w:b/>
          <w:bCs/>
          <w:u w:val="single"/>
          <w:lang w:val="nl-NL"/>
        </w:rPr>
      </w:pPr>
    </w:p>
    <w:p w14:paraId="21DFA2D1" w14:textId="1B75F6DB" w:rsidR="00C870ED" w:rsidRDefault="00C870ED" w:rsidP="0065665B">
      <w:pPr>
        <w:rPr>
          <w:b/>
          <w:bCs/>
          <w:u w:val="single"/>
          <w:lang w:val="nl-NL"/>
        </w:rPr>
      </w:pPr>
    </w:p>
    <w:p w14:paraId="178BFB9D" w14:textId="70407785" w:rsidR="00C870ED" w:rsidRDefault="00C870ED" w:rsidP="0065665B">
      <w:pPr>
        <w:rPr>
          <w:b/>
          <w:bCs/>
          <w:u w:val="single"/>
          <w:lang w:val="nl-NL"/>
        </w:rPr>
      </w:pPr>
    </w:p>
    <w:p w14:paraId="74362013" w14:textId="77777777" w:rsidR="00C870ED" w:rsidRDefault="00C870ED" w:rsidP="0065665B">
      <w:pPr>
        <w:rPr>
          <w:b/>
          <w:bCs/>
          <w:u w:val="single"/>
          <w:lang w:val="nl-NL"/>
        </w:rPr>
      </w:pPr>
    </w:p>
    <w:p w14:paraId="5A3F6C7C" w14:textId="77777777" w:rsidR="00F27019" w:rsidRDefault="00F27019" w:rsidP="0065665B">
      <w:pPr>
        <w:rPr>
          <w:b/>
          <w:bCs/>
          <w:u w:val="single"/>
          <w:lang w:val="nl-NL"/>
        </w:rPr>
      </w:pPr>
    </w:p>
    <w:p w14:paraId="669488AC" w14:textId="5B79755B" w:rsidR="00F27019" w:rsidRDefault="00F27019" w:rsidP="0065665B">
      <w:pPr>
        <w:rPr>
          <w:b/>
          <w:bCs/>
          <w:u w:val="single"/>
          <w:lang w:val="nl-NL"/>
        </w:rPr>
      </w:pPr>
    </w:p>
    <w:p w14:paraId="5D981905" w14:textId="77777777" w:rsidR="00C870ED" w:rsidRDefault="00C870ED" w:rsidP="0065665B">
      <w:pPr>
        <w:rPr>
          <w:b/>
          <w:bCs/>
          <w:u w:val="single"/>
          <w:lang w:val="nl-NL"/>
        </w:rPr>
      </w:pPr>
    </w:p>
    <w:p w14:paraId="5AB94899" w14:textId="4E31C662" w:rsidR="00630125" w:rsidRPr="007A4982" w:rsidRDefault="00630125" w:rsidP="0065665B">
      <w:pPr>
        <w:rPr>
          <w:b/>
          <w:bCs/>
          <w:u w:val="single"/>
          <w:lang w:val="nl-NL"/>
        </w:rPr>
      </w:pPr>
      <w:r w:rsidRPr="007A4982">
        <w:rPr>
          <w:b/>
          <w:bCs/>
          <w:u w:val="single"/>
          <w:lang w:val="nl-NL"/>
        </w:rPr>
        <w:t>CREMATIE</w:t>
      </w:r>
    </w:p>
    <w:p w14:paraId="1122EA41" w14:textId="77777777" w:rsidR="00630125" w:rsidRPr="007A4982" w:rsidRDefault="00630125" w:rsidP="0065665B">
      <w:pPr>
        <w:rPr>
          <w:lang w:val="nl-NL"/>
        </w:rPr>
      </w:pPr>
    </w:p>
    <w:p w14:paraId="34000F3E" w14:textId="77777777" w:rsidR="00327610" w:rsidRPr="007A4982" w:rsidRDefault="00327610" w:rsidP="0065665B">
      <w:pPr>
        <w:rPr>
          <w:lang w:val="nl-NL"/>
        </w:rPr>
      </w:pPr>
      <w:r w:rsidRPr="007A4982">
        <w:rPr>
          <w:lang w:val="nl-NL"/>
        </w:rPr>
        <w:t xml:space="preserve">Ik wens gecremeerd te worden in crematorium: </w:t>
      </w:r>
    </w:p>
    <w:p w14:paraId="4AF30416" w14:textId="77777777" w:rsidR="00327610" w:rsidRPr="007A4982" w:rsidRDefault="00327610" w:rsidP="0065665B">
      <w:pPr>
        <w:rPr>
          <w:lang w:val="nl-NL"/>
        </w:rPr>
      </w:pPr>
    </w:p>
    <w:p w14:paraId="162A67EC" w14:textId="648B9C4A" w:rsidR="00327610" w:rsidRPr="007A4982" w:rsidRDefault="00327610" w:rsidP="0065665B">
      <w:pPr>
        <w:rPr>
          <w:lang w:val="nl-NL"/>
        </w:rPr>
      </w:pPr>
      <w:r w:rsidRPr="007A4982">
        <w:rPr>
          <w:lang w:val="nl-NL"/>
        </w:rPr>
        <w:t xml:space="preserve">__________________________________ te </w:t>
      </w:r>
      <w:r w:rsidR="005B3E56">
        <w:rPr>
          <w:lang w:val="nl-NL"/>
        </w:rPr>
        <w:t>__</w:t>
      </w:r>
      <w:r w:rsidRPr="007A4982">
        <w:rPr>
          <w:lang w:val="nl-NL"/>
        </w:rPr>
        <w:t>___________</w:t>
      </w:r>
    </w:p>
    <w:p w14:paraId="06BA4670" w14:textId="77777777" w:rsidR="00327610" w:rsidRPr="007A4982" w:rsidRDefault="00327610" w:rsidP="0065665B">
      <w:pPr>
        <w:rPr>
          <w:lang w:val="nl-NL"/>
        </w:rPr>
      </w:pPr>
    </w:p>
    <w:p w14:paraId="5C8AA5A7" w14:textId="77777777" w:rsidR="00327610" w:rsidRPr="007A4982" w:rsidRDefault="00327610" w:rsidP="0065665B">
      <w:pPr>
        <w:rPr>
          <w:lang w:val="nl-NL"/>
        </w:rPr>
      </w:pPr>
    </w:p>
    <w:p w14:paraId="13FCF9D9" w14:textId="77777777" w:rsidR="00630125" w:rsidRPr="007A4982" w:rsidRDefault="00630125" w:rsidP="0065665B">
      <w:pPr>
        <w:rPr>
          <w:lang w:val="nl-NL"/>
        </w:rPr>
      </w:pPr>
    </w:p>
    <w:p w14:paraId="6B09C6C8" w14:textId="77777777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>Aan het eind van de plechtigheid wens ik:</w:t>
      </w:r>
    </w:p>
    <w:p w14:paraId="711BD566" w14:textId="77777777" w:rsidR="006D0A48" w:rsidRPr="007A4982" w:rsidRDefault="006D0A48" w:rsidP="0065665B">
      <w:pPr>
        <w:rPr>
          <w:lang w:val="nl-NL"/>
        </w:rPr>
      </w:pPr>
    </w:p>
    <w:p w14:paraId="53D695E0" w14:textId="5671C3DA" w:rsidR="002B2BCF" w:rsidRPr="007A4982" w:rsidRDefault="002B2BCF" w:rsidP="0065665B">
      <w:pPr>
        <w:rPr>
          <w:lang w:val="nl-NL"/>
        </w:rPr>
      </w:pPr>
      <w:r w:rsidRPr="007A4982">
        <w:rPr>
          <w:lang w:val="nl-NL"/>
        </w:rPr>
        <w:t xml:space="preserve">0    </w:t>
      </w:r>
      <w:r w:rsidR="002B0805" w:rsidRPr="007A4982">
        <w:rPr>
          <w:lang w:val="nl-NL"/>
        </w:rPr>
        <w:t>d</w:t>
      </w:r>
      <w:r w:rsidRPr="007A4982">
        <w:rPr>
          <w:lang w:val="nl-NL"/>
        </w:rPr>
        <w:t>at de kist blijft staan</w:t>
      </w:r>
    </w:p>
    <w:p w14:paraId="6A409AE6" w14:textId="1EFC88B9" w:rsidR="00630125" w:rsidRPr="00F27019" w:rsidRDefault="002B0805">
      <w:pPr>
        <w:pStyle w:val="Lijstalinea"/>
        <w:numPr>
          <w:ilvl w:val="0"/>
          <w:numId w:val="11"/>
        </w:numPr>
        <w:rPr>
          <w:lang w:val="nl-NL"/>
        </w:rPr>
      </w:pPr>
      <w:r w:rsidRPr="00F27019">
        <w:rPr>
          <w:lang w:val="nl-NL"/>
        </w:rPr>
        <w:t>d</w:t>
      </w:r>
      <w:r w:rsidR="00630125" w:rsidRPr="00F27019">
        <w:rPr>
          <w:lang w:val="nl-NL"/>
        </w:rPr>
        <w:t xml:space="preserve">at de </w:t>
      </w:r>
      <w:r w:rsidR="006D0A48" w:rsidRPr="00F27019">
        <w:rPr>
          <w:lang w:val="nl-NL"/>
        </w:rPr>
        <w:t xml:space="preserve">nabestaanden </w:t>
      </w:r>
      <w:r w:rsidR="00C45D3E" w:rsidRPr="00F27019">
        <w:rPr>
          <w:lang w:val="nl-NL"/>
        </w:rPr>
        <w:t xml:space="preserve">kunnen </w:t>
      </w:r>
      <w:r w:rsidR="006D0A48" w:rsidRPr="00F27019">
        <w:rPr>
          <w:lang w:val="nl-NL"/>
        </w:rPr>
        <w:t xml:space="preserve">meegaan naar de ovenruimte. </w:t>
      </w:r>
    </w:p>
    <w:p w14:paraId="6CCA1109" w14:textId="1AC49471" w:rsidR="00F27019" w:rsidRPr="00F27019" w:rsidRDefault="00F27019" w:rsidP="00F27019">
      <w:pPr>
        <w:ind w:left="360" w:firstLine="0"/>
        <w:rPr>
          <w:lang w:val="nl-NL"/>
        </w:rPr>
      </w:pPr>
      <w:r>
        <w:rPr>
          <w:lang w:val="nl-NL"/>
        </w:rPr>
        <w:t>0</w:t>
      </w:r>
      <w:r>
        <w:rPr>
          <w:lang w:val="nl-NL"/>
        </w:rPr>
        <w:tab/>
        <w:t>laat ik aan mijn nabestaanden over</w:t>
      </w:r>
    </w:p>
    <w:p w14:paraId="0F68E511" w14:textId="7006C3CD" w:rsidR="009369A6" w:rsidRDefault="009369A6" w:rsidP="0065665B">
      <w:pPr>
        <w:rPr>
          <w:lang w:val="nl-NL"/>
        </w:rPr>
      </w:pPr>
    </w:p>
    <w:p w14:paraId="4E929418" w14:textId="77777777" w:rsidR="00C270CB" w:rsidRPr="007A4982" w:rsidRDefault="00C270CB" w:rsidP="0065665B">
      <w:pPr>
        <w:rPr>
          <w:lang w:val="nl-NL"/>
        </w:rPr>
      </w:pPr>
    </w:p>
    <w:p w14:paraId="4468E808" w14:textId="33AEB5DD" w:rsidR="009369A6" w:rsidRPr="007A4982" w:rsidRDefault="009369A6" w:rsidP="009369A6">
      <w:pPr>
        <w:ind w:left="426" w:hanging="142"/>
        <w:rPr>
          <w:lang w:val="nl-NL"/>
        </w:rPr>
      </w:pPr>
      <w:r w:rsidRPr="007A4982">
        <w:rPr>
          <w:lang w:val="nl-NL"/>
        </w:rPr>
        <w:t xml:space="preserve"> Ik wens dat na de plechtigheid aan de genodigden:                                                   </w:t>
      </w:r>
    </w:p>
    <w:p w14:paraId="079A64DC" w14:textId="77777777" w:rsidR="009369A6" w:rsidRPr="007A4982" w:rsidRDefault="009369A6" w:rsidP="009369A6">
      <w:pPr>
        <w:ind w:left="426" w:hanging="142"/>
        <w:rPr>
          <w:lang w:val="nl-NL"/>
        </w:rPr>
      </w:pPr>
    </w:p>
    <w:p w14:paraId="491BF941" w14:textId="4DB79D7D" w:rsidR="009369A6" w:rsidRPr="007A4982" w:rsidRDefault="009369A6" w:rsidP="009369A6">
      <w:pPr>
        <w:ind w:firstLine="0"/>
        <w:rPr>
          <w:lang w:val="nl-NL"/>
        </w:rPr>
      </w:pPr>
      <w:r w:rsidRPr="007A4982">
        <w:rPr>
          <w:lang w:val="nl-NL"/>
        </w:rPr>
        <w:t xml:space="preserve">      0   </w:t>
      </w:r>
      <w:r w:rsidR="004C477B">
        <w:rPr>
          <w:lang w:val="nl-NL"/>
        </w:rPr>
        <w:t>k</w:t>
      </w:r>
      <w:r w:rsidRPr="007A4982">
        <w:rPr>
          <w:lang w:val="nl-NL"/>
        </w:rPr>
        <w:t>offie / thee met ___________________wordt aangeboden</w:t>
      </w:r>
    </w:p>
    <w:p w14:paraId="5CC44137" w14:textId="77777777" w:rsidR="00C270CB" w:rsidRDefault="00C270CB" w:rsidP="009369A6">
      <w:pPr>
        <w:rPr>
          <w:lang w:val="nl-NL"/>
        </w:rPr>
      </w:pPr>
    </w:p>
    <w:p w14:paraId="51360855" w14:textId="25C39F55" w:rsidR="009369A6" w:rsidRPr="007A4982" w:rsidRDefault="009369A6" w:rsidP="009369A6">
      <w:pPr>
        <w:rPr>
          <w:lang w:val="nl-NL"/>
        </w:rPr>
      </w:pPr>
      <w:r w:rsidRPr="007A4982">
        <w:rPr>
          <w:lang w:val="nl-NL"/>
        </w:rPr>
        <w:t>0   anders nl ______________________</w:t>
      </w:r>
      <w:r w:rsidR="004C477B">
        <w:rPr>
          <w:lang w:val="nl-NL"/>
        </w:rPr>
        <w:t>___</w:t>
      </w:r>
      <w:r w:rsidRPr="007A4982">
        <w:rPr>
          <w:lang w:val="nl-NL"/>
        </w:rPr>
        <w:t xml:space="preserve"> </w:t>
      </w:r>
    </w:p>
    <w:p w14:paraId="20EA76ED" w14:textId="77777777" w:rsidR="009369A6" w:rsidRPr="007A4982" w:rsidRDefault="009369A6" w:rsidP="009369A6">
      <w:pPr>
        <w:rPr>
          <w:lang w:val="nl-NL"/>
        </w:rPr>
      </w:pPr>
      <w:r w:rsidRPr="007A4982">
        <w:rPr>
          <w:lang w:val="nl-NL"/>
        </w:rPr>
        <w:t xml:space="preserve"> </w:t>
      </w:r>
    </w:p>
    <w:p w14:paraId="6868E01B" w14:textId="5083A8B7" w:rsidR="009369A6" w:rsidRPr="007A4982" w:rsidRDefault="009369A6" w:rsidP="009369A6">
      <w:pPr>
        <w:rPr>
          <w:lang w:val="nl-NL"/>
        </w:rPr>
      </w:pPr>
      <w:r w:rsidRPr="007A4982">
        <w:rPr>
          <w:lang w:val="nl-NL"/>
        </w:rPr>
        <w:t xml:space="preserve"> </w:t>
      </w:r>
    </w:p>
    <w:p w14:paraId="07F951A2" w14:textId="77777777" w:rsidR="00630125" w:rsidRPr="007A4982" w:rsidRDefault="00630125" w:rsidP="00885195">
      <w:pPr>
        <w:ind w:left="426" w:firstLine="0"/>
        <w:rPr>
          <w:lang w:val="nl-NL"/>
        </w:rPr>
      </w:pPr>
    </w:p>
    <w:p w14:paraId="50141F1C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55230756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351FE869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0EE27FE7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2C215EE3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59AC2184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6C965F13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7019F6B1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0AC84F95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76272AF7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6EB2066E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2831F5E6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3BD77099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614392FB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2C348EB4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51F3BC67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37ED392A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58F4241E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79D531C5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76380330" w14:textId="77777777" w:rsidR="00094B65" w:rsidRPr="007A4982" w:rsidRDefault="00094B65" w:rsidP="003F2579">
      <w:pPr>
        <w:ind w:firstLine="284"/>
        <w:rPr>
          <w:b/>
          <w:bCs/>
          <w:u w:val="single"/>
          <w:lang w:val="nl-NL"/>
        </w:rPr>
      </w:pPr>
    </w:p>
    <w:p w14:paraId="79714877" w14:textId="77777777" w:rsidR="00094B65" w:rsidRPr="007A4982" w:rsidRDefault="00094B65" w:rsidP="00F27019">
      <w:pPr>
        <w:ind w:firstLine="0"/>
        <w:rPr>
          <w:b/>
          <w:bCs/>
          <w:u w:val="single"/>
          <w:lang w:val="nl-NL"/>
        </w:rPr>
      </w:pPr>
    </w:p>
    <w:p w14:paraId="02BD586C" w14:textId="718DD577" w:rsidR="00630125" w:rsidRPr="007A4982" w:rsidRDefault="00F27019" w:rsidP="00F27019">
      <w:pPr>
        <w:ind w:firstLine="0"/>
        <w:rPr>
          <w:b/>
          <w:bCs/>
          <w:u w:val="single"/>
          <w:lang w:val="nl-NL"/>
        </w:rPr>
      </w:pPr>
      <w:r w:rsidRPr="00F27019">
        <w:rPr>
          <w:b/>
          <w:bCs/>
          <w:lang w:val="nl-NL"/>
        </w:rPr>
        <w:t xml:space="preserve">     </w:t>
      </w:r>
      <w:r w:rsidR="00630125" w:rsidRPr="007A4982">
        <w:rPr>
          <w:b/>
          <w:bCs/>
          <w:u w:val="single"/>
          <w:lang w:val="nl-NL"/>
        </w:rPr>
        <w:t>ASBESTEMMING</w:t>
      </w:r>
    </w:p>
    <w:p w14:paraId="34F5CCED" w14:textId="77777777" w:rsidR="00630125" w:rsidRPr="007A4982" w:rsidRDefault="00630125" w:rsidP="0065665B">
      <w:pPr>
        <w:rPr>
          <w:lang w:val="nl-NL"/>
        </w:rPr>
      </w:pPr>
    </w:p>
    <w:p w14:paraId="54C36196" w14:textId="5DA08150" w:rsidR="00630125" w:rsidRPr="007A4982" w:rsidRDefault="00630125" w:rsidP="003F2579">
      <w:pPr>
        <w:ind w:firstLine="284"/>
        <w:rPr>
          <w:lang w:val="nl-NL"/>
        </w:rPr>
      </w:pPr>
      <w:r w:rsidRPr="007A4982">
        <w:rPr>
          <w:lang w:val="nl-NL"/>
        </w:rPr>
        <w:t>Ik wens dat mijn as wordt verstrooid:</w:t>
      </w:r>
    </w:p>
    <w:p w14:paraId="58920C08" w14:textId="77777777" w:rsidR="00F27019" w:rsidRDefault="00F27019" w:rsidP="00F27019">
      <w:pPr>
        <w:ind w:firstLine="0"/>
        <w:rPr>
          <w:lang w:val="nl-NL"/>
        </w:rPr>
      </w:pPr>
    </w:p>
    <w:p w14:paraId="69578B21" w14:textId="77777777" w:rsidR="00114F7A" w:rsidRDefault="00630125">
      <w:pPr>
        <w:pStyle w:val="Lijstalinea"/>
        <w:numPr>
          <w:ilvl w:val="0"/>
          <w:numId w:val="12"/>
        </w:numPr>
        <w:rPr>
          <w:lang w:val="nl-NL"/>
        </w:rPr>
      </w:pPr>
      <w:r w:rsidRPr="00F27019">
        <w:rPr>
          <w:lang w:val="nl-NL"/>
        </w:rPr>
        <w:t>op het ter</w:t>
      </w:r>
      <w:r w:rsidR="006D0A48" w:rsidRPr="00F27019">
        <w:rPr>
          <w:lang w:val="nl-NL"/>
        </w:rPr>
        <w:t>r</w:t>
      </w:r>
      <w:r w:rsidRPr="00F27019">
        <w:rPr>
          <w:lang w:val="nl-NL"/>
        </w:rPr>
        <w:t>ein van het crematorium</w:t>
      </w:r>
    </w:p>
    <w:p w14:paraId="04A147D3" w14:textId="1C863CA9" w:rsidR="006D0A48" w:rsidRPr="00114F7A" w:rsidRDefault="009369A6">
      <w:pPr>
        <w:pStyle w:val="Lijstalinea"/>
        <w:numPr>
          <w:ilvl w:val="0"/>
          <w:numId w:val="13"/>
        </w:numPr>
        <w:rPr>
          <w:lang w:val="nl-NL"/>
        </w:rPr>
      </w:pPr>
      <w:r w:rsidRPr="00114F7A">
        <w:rPr>
          <w:lang w:val="nl-NL"/>
        </w:rPr>
        <w:t>e</w:t>
      </w:r>
      <w:r w:rsidR="006D0A48" w:rsidRPr="00114F7A">
        <w:rPr>
          <w:lang w:val="nl-NL"/>
        </w:rPr>
        <w:t>lders</w:t>
      </w:r>
      <w:r w:rsidRPr="00114F7A">
        <w:rPr>
          <w:lang w:val="nl-NL"/>
        </w:rPr>
        <w:t xml:space="preserve">  ________________________________________</w:t>
      </w:r>
    </w:p>
    <w:p w14:paraId="3A4D2EF6" w14:textId="31838DD5" w:rsidR="0080213D" w:rsidRPr="007A4982" w:rsidRDefault="00114F7A" w:rsidP="003F2579">
      <w:pPr>
        <w:ind w:left="284" w:firstLine="0"/>
        <w:rPr>
          <w:lang w:val="nl-NL"/>
        </w:rPr>
      </w:pPr>
      <w:r>
        <w:rPr>
          <w:lang w:val="nl-NL"/>
        </w:rPr>
        <w:t>0    laat ik aan mijn nabestaanden</w:t>
      </w:r>
      <w:r w:rsidR="005B3E56">
        <w:rPr>
          <w:lang w:val="nl-NL"/>
        </w:rPr>
        <w:t xml:space="preserve"> over</w:t>
      </w:r>
    </w:p>
    <w:p w14:paraId="3E0F6DE2" w14:textId="77777777" w:rsidR="0080213D" w:rsidRPr="007A4982" w:rsidRDefault="0080213D" w:rsidP="003F2579">
      <w:pPr>
        <w:ind w:left="284" w:firstLine="0"/>
        <w:rPr>
          <w:lang w:val="nl-NL"/>
        </w:rPr>
      </w:pPr>
    </w:p>
    <w:p w14:paraId="70F73AC2" w14:textId="77777777" w:rsidR="0080213D" w:rsidRPr="007A4982" w:rsidRDefault="0080213D" w:rsidP="003F2579">
      <w:pPr>
        <w:ind w:left="284" w:firstLine="0"/>
        <w:rPr>
          <w:lang w:val="nl-NL"/>
        </w:rPr>
      </w:pPr>
    </w:p>
    <w:p w14:paraId="57962581" w14:textId="49BFC798" w:rsidR="00630125" w:rsidRPr="007A4982" w:rsidRDefault="00630125" w:rsidP="003F2579">
      <w:pPr>
        <w:ind w:left="284" w:firstLine="0"/>
        <w:rPr>
          <w:lang w:val="nl-NL"/>
        </w:rPr>
      </w:pPr>
      <w:r w:rsidRPr="007A4982">
        <w:rPr>
          <w:lang w:val="nl-NL"/>
        </w:rPr>
        <w:t xml:space="preserve">Bij de </w:t>
      </w:r>
      <w:r w:rsidRPr="007A4982">
        <w:rPr>
          <w:b/>
          <w:bCs/>
          <w:lang w:val="nl-NL"/>
        </w:rPr>
        <w:t>verstrooiing</w:t>
      </w:r>
      <w:r w:rsidR="00B975C2">
        <w:rPr>
          <w:b/>
          <w:bCs/>
          <w:lang w:val="nl-NL"/>
        </w:rPr>
        <w:t xml:space="preserve"> </w:t>
      </w:r>
      <w:r w:rsidRPr="007A4982">
        <w:rPr>
          <w:lang w:val="nl-NL"/>
        </w:rPr>
        <w:t>mogen mijn</w:t>
      </w:r>
      <w:r w:rsidR="00B975C2">
        <w:rPr>
          <w:lang w:val="nl-NL"/>
        </w:rPr>
        <w:t xml:space="preserve"> </w:t>
      </w:r>
      <w:r w:rsidRPr="007A4982">
        <w:rPr>
          <w:lang w:val="nl-NL"/>
        </w:rPr>
        <w:t>nabestaanden</w:t>
      </w:r>
    </w:p>
    <w:p w14:paraId="3629979C" w14:textId="77777777" w:rsidR="00630125" w:rsidRPr="007A4982" w:rsidRDefault="00630125" w:rsidP="0065665B">
      <w:pPr>
        <w:rPr>
          <w:lang w:val="nl-NL"/>
        </w:rPr>
      </w:pPr>
    </w:p>
    <w:p w14:paraId="74AA1C07" w14:textId="77777777" w:rsidR="00630125" w:rsidRPr="007A4982" w:rsidRDefault="00630125" w:rsidP="003F2579">
      <w:pPr>
        <w:ind w:firstLine="284"/>
        <w:rPr>
          <w:lang w:val="nl-NL"/>
        </w:rPr>
      </w:pPr>
      <w:r w:rsidRPr="007A4982">
        <w:rPr>
          <w:lang w:val="nl-NL"/>
        </w:rPr>
        <w:t>0    wel aanwezig zijn</w:t>
      </w:r>
    </w:p>
    <w:p w14:paraId="3D022903" w14:textId="77777777" w:rsidR="00630125" w:rsidRPr="007A4982" w:rsidRDefault="00630125" w:rsidP="003F2579">
      <w:pPr>
        <w:ind w:firstLine="284"/>
        <w:rPr>
          <w:lang w:val="nl-NL"/>
        </w:rPr>
      </w:pPr>
      <w:r w:rsidRPr="007A4982">
        <w:rPr>
          <w:lang w:val="nl-NL"/>
        </w:rPr>
        <w:t>0    niet aanwezig zijn</w:t>
      </w:r>
    </w:p>
    <w:p w14:paraId="16EC244B" w14:textId="77777777" w:rsidR="00630125" w:rsidRPr="007A4982" w:rsidRDefault="00630125" w:rsidP="0065665B">
      <w:pPr>
        <w:rPr>
          <w:lang w:val="nl-NL"/>
        </w:rPr>
      </w:pPr>
    </w:p>
    <w:p w14:paraId="6CA6FC94" w14:textId="09F5FE69" w:rsidR="00EB7773" w:rsidRPr="007A4982" w:rsidRDefault="00EB7773" w:rsidP="003F2579">
      <w:pPr>
        <w:ind w:firstLine="284"/>
        <w:rPr>
          <w:lang w:val="nl-NL"/>
        </w:rPr>
      </w:pPr>
    </w:p>
    <w:p w14:paraId="16BA0C47" w14:textId="05D1E5F8" w:rsidR="00630125" w:rsidRPr="007A4982" w:rsidRDefault="00630125" w:rsidP="003F2579">
      <w:pPr>
        <w:ind w:firstLine="284"/>
        <w:rPr>
          <w:lang w:val="nl-NL"/>
        </w:rPr>
      </w:pPr>
      <w:r w:rsidRPr="007A4982">
        <w:rPr>
          <w:lang w:val="nl-NL"/>
        </w:rPr>
        <w:t>Ik wens dat mijn as wordt bijgezet:</w:t>
      </w:r>
    </w:p>
    <w:p w14:paraId="7A75BD61" w14:textId="77777777" w:rsidR="00630125" w:rsidRPr="007A4982" w:rsidRDefault="00630125" w:rsidP="0065665B">
      <w:pPr>
        <w:rPr>
          <w:lang w:val="nl-NL"/>
        </w:rPr>
      </w:pPr>
    </w:p>
    <w:p w14:paraId="11EF3E48" w14:textId="77777777" w:rsidR="00630125" w:rsidRPr="007A4982" w:rsidRDefault="00630125" w:rsidP="003F2579">
      <w:pPr>
        <w:ind w:left="567" w:hanging="283"/>
        <w:rPr>
          <w:lang w:val="nl-NL"/>
        </w:rPr>
      </w:pPr>
      <w:r w:rsidRPr="007A4982">
        <w:rPr>
          <w:lang w:val="nl-NL"/>
        </w:rPr>
        <w:t>0   in een asbus in de algemene nis van het crematorium in          afwachting van een nadere beslissing van mijn nabestaanden</w:t>
      </w:r>
    </w:p>
    <w:p w14:paraId="2AAD4755" w14:textId="557884E6" w:rsidR="00B975C2" w:rsidRPr="00B975C2" w:rsidRDefault="00B975C2" w:rsidP="00B975C2">
      <w:pPr>
        <w:ind w:firstLine="284"/>
        <w:rPr>
          <w:lang w:val="nl-NL"/>
        </w:rPr>
      </w:pPr>
      <w:r>
        <w:rPr>
          <w:lang w:val="nl-NL"/>
        </w:rPr>
        <w:t xml:space="preserve">0   </w:t>
      </w:r>
      <w:r w:rsidR="00630125" w:rsidRPr="00B975C2">
        <w:rPr>
          <w:lang w:val="nl-NL"/>
        </w:rPr>
        <w:t>in een urn op het terrein van het crematorium</w:t>
      </w:r>
    </w:p>
    <w:p w14:paraId="69A7CF31" w14:textId="3288E8CE" w:rsidR="00870814" w:rsidRPr="00B975C2" w:rsidRDefault="00B975C2" w:rsidP="00B975C2">
      <w:pPr>
        <w:ind w:left="284" w:firstLine="0"/>
        <w:rPr>
          <w:lang w:val="nl-NL"/>
        </w:rPr>
      </w:pPr>
      <w:r>
        <w:rPr>
          <w:lang w:val="nl-NL"/>
        </w:rPr>
        <w:t>0</w:t>
      </w:r>
      <w:r w:rsidR="000C4F70" w:rsidRPr="00B975C2">
        <w:rPr>
          <w:lang w:val="nl-NL"/>
        </w:rPr>
        <w:t xml:space="preserve">   </w:t>
      </w:r>
      <w:r w:rsidR="00630125" w:rsidRPr="00B975C2">
        <w:rPr>
          <w:lang w:val="nl-NL"/>
        </w:rPr>
        <w:t>in een urnengraf op de begraafplaats:</w:t>
      </w:r>
      <w:r w:rsidR="000C4F70" w:rsidRPr="00B975C2">
        <w:rPr>
          <w:lang w:val="nl-NL"/>
        </w:rPr>
        <w:t xml:space="preserve"> </w:t>
      </w:r>
    </w:p>
    <w:p w14:paraId="65C469BC" w14:textId="77777777" w:rsidR="00630125" w:rsidRPr="007A4982" w:rsidRDefault="00630125" w:rsidP="0065665B">
      <w:pPr>
        <w:rPr>
          <w:lang w:val="nl-NL"/>
        </w:rPr>
      </w:pPr>
    </w:p>
    <w:p w14:paraId="3B193075" w14:textId="77777777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>_________________________ te _______________________</w:t>
      </w:r>
    </w:p>
    <w:p w14:paraId="5064C634" w14:textId="77777777" w:rsidR="00630125" w:rsidRPr="007A4982" w:rsidRDefault="00630125" w:rsidP="0065665B">
      <w:pPr>
        <w:rPr>
          <w:lang w:val="nl-NL"/>
        </w:rPr>
      </w:pPr>
    </w:p>
    <w:p w14:paraId="4514A097" w14:textId="198128FE" w:rsidR="00630125" w:rsidRPr="007A4982" w:rsidRDefault="00630125" w:rsidP="003F2579">
      <w:pPr>
        <w:ind w:firstLine="284"/>
        <w:rPr>
          <w:lang w:val="nl-NL"/>
        </w:rPr>
      </w:pPr>
      <w:r w:rsidRPr="007A4982">
        <w:rPr>
          <w:lang w:val="nl-NL"/>
        </w:rPr>
        <w:t xml:space="preserve">0   in </w:t>
      </w:r>
      <w:r w:rsidR="008D25E5" w:rsidRPr="007A4982">
        <w:rPr>
          <w:lang w:val="nl-NL"/>
        </w:rPr>
        <w:t xml:space="preserve">een </w:t>
      </w:r>
      <w:r w:rsidRPr="007A4982">
        <w:rPr>
          <w:lang w:val="nl-NL"/>
        </w:rPr>
        <w:t xml:space="preserve">bestaand </w:t>
      </w:r>
      <w:r w:rsidR="008D25E5" w:rsidRPr="007A4982">
        <w:rPr>
          <w:lang w:val="nl-NL"/>
        </w:rPr>
        <w:t>graf waarin ligt begraven</w:t>
      </w:r>
      <w:r w:rsidRPr="007A4982">
        <w:rPr>
          <w:lang w:val="nl-NL"/>
        </w:rPr>
        <w:t>:</w:t>
      </w:r>
    </w:p>
    <w:p w14:paraId="4361A9AE" w14:textId="77777777" w:rsidR="00630125" w:rsidRPr="007A4982" w:rsidRDefault="00630125" w:rsidP="003F2579">
      <w:pPr>
        <w:ind w:firstLine="284"/>
        <w:rPr>
          <w:lang w:val="nl-NL"/>
        </w:rPr>
      </w:pPr>
    </w:p>
    <w:p w14:paraId="14B75679" w14:textId="4D9CC509" w:rsidR="00630125" w:rsidRPr="007A4982" w:rsidRDefault="0080213D" w:rsidP="003F2579">
      <w:pPr>
        <w:ind w:firstLine="284"/>
        <w:rPr>
          <w:lang w:val="nl-NL"/>
        </w:rPr>
      </w:pPr>
      <w:r w:rsidRPr="007A4982">
        <w:rPr>
          <w:lang w:val="nl-NL"/>
        </w:rPr>
        <w:t xml:space="preserve"> </w:t>
      </w:r>
      <w:r w:rsidR="00EB7773" w:rsidRPr="007A4982">
        <w:rPr>
          <w:lang w:val="nl-NL"/>
        </w:rPr>
        <w:t xml:space="preserve"> </w:t>
      </w:r>
      <w:r w:rsidR="00630125" w:rsidRPr="007A4982">
        <w:rPr>
          <w:lang w:val="nl-NL"/>
        </w:rPr>
        <w:t>__________</w:t>
      </w:r>
      <w:r w:rsidR="008D25E5" w:rsidRPr="007A4982">
        <w:rPr>
          <w:lang w:val="nl-NL"/>
        </w:rPr>
        <w:t>___________________________________</w:t>
      </w:r>
      <w:r w:rsidR="002B0805" w:rsidRPr="007A4982">
        <w:rPr>
          <w:lang w:val="nl-NL"/>
        </w:rPr>
        <w:t>_____</w:t>
      </w:r>
      <w:r w:rsidR="00EB7773" w:rsidRPr="007A4982">
        <w:rPr>
          <w:lang w:val="nl-NL"/>
        </w:rPr>
        <w:t xml:space="preserve">        </w:t>
      </w:r>
    </w:p>
    <w:p w14:paraId="587D26C3" w14:textId="77777777" w:rsidR="00630125" w:rsidRPr="007A4982" w:rsidRDefault="00630125" w:rsidP="0065665B">
      <w:pPr>
        <w:rPr>
          <w:lang w:val="nl-NL"/>
        </w:rPr>
      </w:pPr>
    </w:p>
    <w:p w14:paraId="5444F9A1" w14:textId="685976AC" w:rsidR="00630125" w:rsidRPr="007A4982" w:rsidRDefault="00630125" w:rsidP="003F2579">
      <w:pPr>
        <w:ind w:firstLine="284"/>
        <w:rPr>
          <w:lang w:val="nl-NL"/>
        </w:rPr>
      </w:pPr>
      <w:r w:rsidRPr="007A4982">
        <w:rPr>
          <w:lang w:val="nl-NL"/>
        </w:rPr>
        <w:t>grafnr.________________ klasse  ___________________</w:t>
      </w:r>
      <w:r w:rsidR="002B0805" w:rsidRPr="007A4982">
        <w:rPr>
          <w:lang w:val="nl-NL"/>
        </w:rPr>
        <w:t>____</w:t>
      </w:r>
    </w:p>
    <w:p w14:paraId="752979D0" w14:textId="77777777" w:rsidR="00630125" w:rsidRPr="007A4982" w:rsidRDefault="00630125" w:rsidP="003F2579">
      <w:pPr>
        <w:ind w:firstLine="284"/>
        <w:rPr>
          <w:lang w:val="nl-NL"/>
        </w:rPr>
      </w:pPr>
    </w:p>
    <w:p w14:paraId="53332915" w14:textId="77777777" w:rsidR="00630125" w:rsidRPr="007A4982" w:rsidRDefault="00630125" w:rsidP="0065665B">
      <w:pPr>
        <w:rPr>
          <w:lang w:val="nl-NL"/>
        </w:rPr>
      </w:pPr>
    </w:p>
    <w:p w14:paraId="6CBBE2AB" w14:textId="4B2A85D1" w:rsidR="00630125" w:rsidRPr="007A4982" w:rsidRDefault="00630125" w:rsidP="00DF2ABD">
      <w:pPr>
        <w:ind w:left="1560" w:hanging="1276"/>
        <w:rPr>
          <w:lang w:val="nl-NL"/>
        </w:rPr>
      </w:pPr>
      <w:r w:rsidRPr="007A4982">
        <w:rPr>
          <w:lang w:val="nl-NL"/>
        </w:rPr>
        <w:t>0  andere bestemming n.l.______________________________</w:t>
      </w:r>
    </w:p>
    <w:p w14:paraId="7EF3A45E" w14:textId="77777777" w:rsidR="00630125" w:rsidRPr="007A4982" w:rsidRDefault="00630125" w:rsidP="0065665B">
      <w:pPr>
        <w:rPr>
          <w:lang w:val="nl-NL"/>
        </w:rPr>
      </w:pPr>
    </w:p>
    <w:p w14:paraId="63F599DD" w14:textId="77777777" w:rsidR="00630125" w:rsidRPr="007A4982" w:rsidRDefault="00630125" w:rsidP="0065665B">
      <w:pPr>
        <w:rPr>
          <w:lang w:val="nl-NL"/>
        </w:rPr>
      </w:pPr>
    </w:p>
    <w:p w14:paraId="748A617C" w14:textId="25106EF4" w:rsidR="008D25E5" w:rsidRPr="007A4982" w:rsidRDefault="008D25E5" w:rsidP="0065665B">
      <w:pPr>
        <w:rPr>
          <w:b/>
          <w:bCs/>
          <w:u w:val="single"/>
          <w:lang w:val="nl-NL"/>
        </w:rPr>
      </w:pPr>
    </w:p>
    <w:p w14:paraId="027D3D58" w14:textId="19A6FD03" w:rsidR="008D25E5" w:rsidRPr="007A4982" w:rsidRDefault="008D25E5" w:rsidP="0065665B">
      <w:pPr>
        <w:rPr>
          <w:b/>
          <w:bCs/>
          <w:u w:val="single"/>
          <w:lang w:val="nl-NL"/>
        </w:rPr>
      </w:pPr>
    </w:p>
    <w:p w14:paraId="36451DBB" w14:textId="14925DE9" w:rsidR="008D25E5" w:rsidRPr="007A4982" w:rsidRDefault="008D25E5" w:rsidP="0065665B">
      <w:pPr>
        <w:rPr>
          <w:b/>
          <w:bCs/>
          <w:u w:val="single"/>
          <w:lang w:val="nl-NL"/>
        </w:rPr>
      </w:pPr>
    </w:p>
    <w:p w14:paraId="4E29785A" w14:textId="27FB0431" w:rsidR="008D25E5" w:rsidRPr="007A4982" w:rsidRDefault="008D25E5" w:rsidP="0065665B">
      <w:pPr>
        <w:rPr>
          <w:b/>
          <w:bCs/>
          <w:u w:val="single"/>
          <w:lang w:val="nl-NL"/>
        </w:rPr>
      </w:pPr>
    </w:p>
    <w:p w14:paraId="63DC8A10" w14:textId="1EA985D8" w:rsidR="008D25E5" w:rsidRPr="007A4982" w:rsidRDefault="008D25E5" w:rsidP="0065665B">
      <w:pPr>
        <w:rPr>
          <w:b/>
          <w:bCs/>
          <w:u w:val="single"/>
          <w:lang w:val="nl-NL"/>
        </w:rPr>
      </w:pPr>
    </w:p>
    <w:p w14:paraId="688076E0" w14:textId="235D4D30" w:rsidR="008D25E5" w:rsidRPr="007A4982" w:rsidRDefault="008D25E5" w:rsidP="0065665B">
      <w:pPr>
        <w:rPr>
          <w:b/>
          <w:bCs/>
          <w:u w:val="single"/>
          <w:lang w:val="nl-NL"/>
        </w:rPr>
      </w:pPr>
    </w:p>
    <w:p w14:paraId="4D66EDCC" w14:textId="00BD9044" w:rsidR="008D25E5" w:rsidRPr="007A4982" w:rsidRDefault="008D25E5" w:rsidP="0065665B">
      <w:pPr>
        <w:rPr>
          <w:b/>
          <w:bCs/>
          <w:u w:val="single"/>
          <w:lang w:val="nl-NL"/>
        </w:rPr>
      </w:pPr>
    </w:p>
    <w:p w14:paraId="540B0676" w14:textId="2F04C369" w:rsidR="008D25E5" w:rsidRDefault="008D25E5" w:rsidP="0065665B">
      <w:pPr>
        <w:rPr>
          <w:b/>
          <w:bCs/>
          <w:u w:val="single"/>
          <w:lang w:val="nl-NL"/>
        </w:rPr>
      </w:pPr>
    </w:p>
    <w:p w14:paraId="64C970E1" w14:textId="77777777" w:rsidR="00C870ED" w:rsidRPr="007A4982" w:rsidRDefault="00C870ED" w:rsidP="0065665B">
      <w:pPr>
        <w:rPr>
          <w:b/>
          <w:bCs/>
          <w:u w:val="single"/>
          <w:lang w:val="nl-NL"/>
        </w:rPr>
      </w:pPr>
    </w:p>
    <w:p w14:paraId="441A5241" w14:textId="77777777" w:rsidR="00114F7A" w:rsidRDefault="00114F7A" w:rsidP="008D25E5">
      <w:pPr>
        <w:rPr>
          <w:b/>
          <w:bCs/>
          <w:u w:val="single"/>
          <w:lang w:val="nl-NL"/>
        </w:rPr>
      </w:pPr>
    </w:p>
    <w:p w14:paraId="6FB2A002" w14:textId="5C04ED8E" w:rsidR="008D25E5" w:rsidRPr="007A4982" w:rsidRDefault="00094B65" w:rsidP="008D25E5">
      <w:pPr>
        <w:rPr>
          <w:b/>
          <w:bCs/>
          <w:u w:val="single"/>
          <w:lang w:val="nl-NL"/>
        </w:rPr>
      </w:pPr>
      <w:r w:rsidRPr="007A4982">
        <w:rPr>
          <w:b/>
          <w:bCs/>
          <w:u w:val="single"/>
          <w:lang w:val="nl-NL"/>
        </w:rPr>
        <w:t>R</w:t>
      </w:r>
      <w:r w:rsidR="008D25E5" w:rsidRPr="007A4982">
        <w:rPr>
          <w:b/>
          <w:bCs/>
          <w:u w:val="single"/>
          <w:lang w:val="nl-NL"/>
        </w:rPr>
        <w:t>OUWDRUKWERK</w:t>
      </w:r>
    </w:p>
    <w:p w14:paraId="32B1637D" w14:textId="77777777" w:rsidR="008D25E5" w:rsidRPr="007A4982" w:rsidRDefault="008D25E5" w:rsidP="008D25E5">
      <w:pPr>
        <w:rPr>
          <w:lang w:val="nl-NL"/>
        </w:rPr>
      </w:pPr>
    </w:p>
    <w:p w14:paraId="4958A07F" w14:textId="4E311588" w:rsidR="00094B65" w:rsidRPr="007A4982" w:rsidRDefault="00094B65" w:rsidP="008D25E5">
      <w:pPr>
        <w:rPr>
          <w:lang w:val="nl-NL"/>
        </w:rPr>
      </w:pPr>
      <w:r w:rsidRPr="007A4982">
        <w:rPr>
          <w:lang w:val="nl-NL"/>
        </w:rPr>
        <w:t>Ik wens</w:t>
      </w:r>
      <w:r w:rsidR="008D25E5" w:rsidRPr="007A4982">
        <w:rPr>
          <w:lang w:val="nl-NL"/>
        </w:rPr>
        <w:t xml:space="preserve"> </w:t>
      </w:r>
      <w:r w:rsidR="003624B8">
        <w:rPr>
          <w:lang w:val="nl-NL"/>
        </w:rPr>
        <w:t xml:space="preserve">dat er </w:t>
      </w:r>
      <w:r w:rsidR="008D25E5" w:rsidRPr="007A4982">
        <w:rPr>
          <w:lang w:val="nl-NL"/>
        </w:rPr>
        <w:t xml:space="preserve">rouwbrieven </w:t>
      </w:r>
      <w:r w:rsidR="003624B8">
        <w:rPr>
          <w:lang w:val="nl-NL"/>
        </w:rPr>
        <w:t>worden</w:t>
      </w:r>
      <w:r w:rsidRPr="007A4982">
        <w:rPr>
          <w:lang w:val="nl-NL"/>
        </w:rPr>
        <w:t xml:space="preserve"> verstu</w:t>
      </w:r>
      <w:r w:rsidR="003624B8">
        <w:rPr>
          <w:lang w:val="nl-NL"/>
        </w:rPr>
        <w:t>urd</w:t>
      </w:r>
      <w:r w:rsidRPr="007A4982">
        <w:rPr>
          <w:lang w:val="nl-NL"/>
        </w:rPr>
        <w:t>:</w:t>
      </w:r>
      <w:r w:rsidR="008D25E5" w:rsidRPr="007A4982">
        <w:rPr>
          <w:lang w:val="nl-NL"/>
        </w:rPr>
        <w:t xml:space="preserve"> </w:t>
      </w:r>
    </w:p>
    <w:p w14:paraId="63AAF2D5" w14:textId="77777777" w:rsidR="00094B65" w:rsidRPr="007A4982" w:rsidRDefault="00094B65" w:rsidP="008D25E5">
      <w:pPr>
        <w:rPr>
          <w:b/>
          <w:bCs/>
          <w:lang w:val="nl-NL"/>
        </w:rPr>
      </w:pPr>
    </w:p>
    <w:p w14:paraId="639828B9" w14:textId="3032C818" w:rsidR="00094B65" w:rsidRPr="007A4982" w:rsidRDefault="008D25E5" w:rsidP="00094B65">
      <w:pPr>
        <w:rPr>
          <w:lang w:val="nl-NL"/>
        </w:rPr>
      </w:pPr>
      <w:r w:rsidRPr="007A4982">
        <w:rPr>
          <w:lang w:val="nl-NL"/>
        </w:rPr>
        <w:t xml:space="preserve">0 </w:t>
      </w:r>
      <w:r w:rsidR="00094B65" w:rsidRPr="007A4982">
        <w:rPr>
          <w:lang w:val="nl-NL"/>
        </w:rPr>
        <w:t xml:space="preserve">  </w:t>
      </w:r>
      <w:r w:rsidRPr="007A4982">
        <w:rPr>
          <w:lang w:val="nl-NL"/>
        </w:rPr>
        <w:t>nee</w:t>
      </w:r>
    </w:p>
    <w:p w14:paraId="2F9F3C98" w14:textId="4EF86A1B" w:rsidR="008D25E5" w:rsidRPr="007A4982" w:rsidRDefault="008D25E5" w:rsidP="008D25E5">
      <w:pPr>
        <w:rPr>
          <w:lang w:val="nl-NL"/>
        </w:rPr>
      </w:pPr>
      <w:r w:rsidRPr="007A4982">
        <w:rPr>
          <w:lang w:val="nl-NL"/>
        </w:rPr>
        <w:t xml:space="preserve">0 </w:t>
      </w:r>
      <w:r w:rsidR="00094B65" w:rsidRPr="007A4982">
        <w:rPr>
          <w:lang w:val="nl-NL"/>
        </w:rPr>
        <w:t xml:space="preserve"> </w:t>
      </w:r>
      <w:r w:rsidRPr="007A4982">
        <w:rPr>
          <w:lang w:val="nl-NL"/>
        </w:rPr>
        <w:t xml:space="preserve"> </w:t>
      </w:r>
      <w:r w:rsidR="003624B8">
        <w:rPr>
          <w:lang w:val="nl-NL"/>
        </w:rPr>
        <w:t xml:space="preserve">ja, </w:t>
      </w:r>
      <w:r w:rsidRPr="007A4982">
        <w:rPr>
          <w:lang w:val="nl-NL"/>
        </w:rPr>
        <w:t>ik heb er al een uitgezocht</w:t>
      </w:r>
      <w:r w:rsidR="00B975C2">
        <w:rPr>
          <w:lang w:val="nl-NL"/>
        </w:rPr>
        <w:t>, nl</w:t>
      </w:r>
      <w:r w:rsidR="003624B8">
        <w:rPr>
          <w:lang w:val="nl-NL"/>
        </w:rPr>
        <w:t xml:space="preserve"> _</w:t>
      </w:r>
      <w:r w:rsidR="00B975C2">
        <w:rPr>
          <w:lang w:val="nl-NL"/>
        </w:rPr>
        <w:t>____________________</w:t>
      </w:r>
    </w:p>
    <w:p w14:paraId="0AE44EB7" w14:textId="7D909C39" w:rsidR="008D25E5" w:rsidRPr="007A4982" w:rsidRDefault="00094B65" w:rsidP="00094B65">
      <w:pPr>
        <w:rPr>
          <w:lang w:val="nl-NL"/>
        </w:rPr>
      </w:pPr>
      <w:r w:rsidRPr="007A4982">
        <w:rPr>
          <w:lang w:val="nl-NL"/>
        </w:rPr>
        <w:t xml:space="preserve">0   </w:t>
      </w:r>
      <w:r w:rsidR="003624B8">
        <w:rPr>
          <w:lang w:val="nl-NL"/>
        </w:rPr>
        <w:t xml:space="preserve">ja, </w:t>
      </w:r>
      <w:r w:rsidR="008D25E5" w:rsidRPr="007A4982">
        <w:rPr>
          <w:lang w:val="nl-NL"/>
        </w:rPr>
        <w:t>met foto er op</w:t>
      </w:r>
    </w:p>
    <w:p w14:paraId="73AC7E7F" w14:textId="6779883B" w:rsidR="008D25E5" w:rsidRPr="007A4982" w:rsidRDefault="00094B65" w:rsidP="00094B65">
      <w:pPr>
        <w:ind w:left="360" w:firstLine="0"/>
        <w:rPr>
          <w:lang w:val="nl-NL"/>
        </w:rPr>
      </w:pPr>
      <w:r w:rsidRPr="007A4982">
        <w:rPr>
          <w:lang w:val="nl-NL"/>
        </w:rPr>
        <w:t xml:space="preserve">0   </w:t>
      </w:r>
      <w:r w:rsidR="003624B8">
        <w:rPr>
          <w:lang w:val="nl-NL"/>
        </w:rPr>
        <w:t>laat ik over aan mijn nabestaanden</w:t>
      </w:r>
    </w:p>
    <w:p w14:paraId="3B7DBAEF" w14:textId="0091CBBD" w:rsidR="008D25E5" w:rsidRPr="007A4982" w:rsidRDefault="00094B65" w:rsidP="00094B65">
      <w:pPr>
        <w:ind w:left="360" w:firstLine="0"/>
        <w:rPr>
          <w:lang w:val="nl-NL"/>
        </w:rPr>
      </w:pPr>
      <w:r w:rsidRPr="007A4982">
        <w:rPr>
          <w:lang w:val="nl-NL"/>
        </w:rPr>
        <w:t xml:space="preserve">0   </w:t>
      </w:r>
      <w:r w:rsidR="008D25E5" w:rsidRPr="007A4982">
        <w:rPr>
          <w:lang w:val="nl-NL"/>
        </w:rPr>
        <w:t>anders nl</w:t>
      </w:r>
      <w:r w:rsidR="003624B8">
        <w:rPr>
          <w:lang w:val="nl-NL"/>
        </w:rPr>
        <w:t xml:space="preserve">  </w:t>
      </w:r>
      <w:r w:rsidR="008D25E5" w:rsidRPr="007A4982">
        <w:rPr>
          <w:lang w:val="nl-NL"/>
        </w:rPr>
        <w:t>_______________</w:t>
      </w:r>
      <w:r w:rsidR="00B975C2">
        <w:rPr>
          <w:lang w:val="nl-NL"/>
        </w:rPr>
        <w:t>________________________</w:t>
      </w:r>
    </w:p>
    <w:p w14:paraId="6AF2D656" w14:textId="0115A040" w:rsidR="00D05F03" w:rsidRPr="007A4982" w:rsidRDefault="00D05F03" w:rsidP="00094B65">
      <w:pPr>
        <w:ind w:left="360" w:firstLine="0"/>
        <w:rPr>
          <w:lang w:val="nl-NL"/>
        </w:rPr>
      </w:pPr>
    </w:p>
    <w:p w14:paraId="261B0675" w14:textId="357ED28E" w:rsidR="00D05F03" w:rsidRPr="007A4982" w:rsidRDefault="00D05F03" w:rsidP="00D05F03">
      <w:pPr>
        <w:rPr>
          <w:lang w:val="nl-NL"/>
        </w:rPr>
      </w:pPr>
      <w:r w:rsidRPr="007A4982">
        <w:rPr>
          <w:lang w:val="nl-NL"/>
        </w:rPr>
        <w:t xml:space="preserve">De adressenlijst voor genodigden is te vinden: </w:t>
      </w:r>
      <w:r w:rsidR="00F1305A">
        <w:rPr>
          <w:lang w:val="nl-NL"/>
        </w:rPr>
        <w:t xml:space="preserve"> </w:t>
      </w:r>
      <w:r w:rsidRPr="007A4982">
        <w:rPr>
          <w:lang w:val="nl-NL"/>
        </w:rPr>
        <w:t>____________</w:t>
      </w:r>
    </w:p>
    <w:p w14:paraId="75D3907E" w14:textId="77777777" w:rsidR="00D05F03" w:rsidRPr="007A4982" w:rsidRDefault="00D05F03" w:rsidP="00D05F03">
      <w:pPr>
        <w:rPr>
          <w:lang w:val="nl-NL"/>
        </w:rPr>
      </w:pPr>
    </w:p>
    <w:p w14:paraId="505B1CE2" w14:textId="3D36CF80" w:rsidR="00D05F03" w:rsidRPr="007A4982" w:rsidRDefault="00D05F03" w:rsidP="00B975C2">
      <w:pPr>
        <w:ind w:left="360" w:firstLine="0"/>
        <w:rPr>
          <w:lang w:val="nl-NL"/>
        </w:rPr>
      </w:pPr>
      <w:r w:rsidRPr="007A4982">
        <w:rPr>
          <w:lang w:val="nl-NL"/>
        </w:rPr>
        <w:t>Deze m</w:t>
      </w:r>
      <w:r w:rsidR="00B975C2">
        <w:rPr>
          <w:lang w:val="nl-NL"/>
        </w:rPr>
        <w:t>ag</w:t>
      </w:r>
      <w:r w:rsidRPr="007A4982">
        <w:rPr>
          <w:lang w:val="nl-NL"/>
        </w:rPr>
        <w:t xml:space="preserve"> worden aangevuld met adressen die voor de      </w:t>
      </w:r>
      <w:r w:rsidR="00B975C2">
        <w:rPr>
          <w:lang w:val="nl-NL"/>
        </w:rPr>
        <w:t xml:space="preserve"> </w:t>
      </w:r>
      <w:r w:rsidRPr="007A4982">
        <w:rPr>
          <w:lang w:val="nl-NL"/>
        </w:rPr>
        <w:t xml:space="preserve">familie van belang zijn.  </w:t>
      </w:r>
    </w:p>
    <w:p w14:paraId="526FE9EF" w14:textId="77777777" w:rsidR="00D05F03" w:rsidRPr="007A4982" w:rsidRDefault="00D05F03" w:rsidP="00D05F03">
      <w:pPr>
        <w:rPr>
          <w:lang w:val="nl-NL"/>
        </w:rPr>
      </w:pPr>
    </w:p>
    <w:p w14:paraId="2A6E5BE1" w14:textId="2D471B9C" w:rsidR="00D05F03" w:rsidRPr="007A4982" w:rsidRDefault="00D05F03" w:rsidP="00D05F03">
      <w:pPr>
        <w:rPr>
          <w:lang w:val="nl-NL"/>
        </w:rPr>
      </w:pPr>
      <w:r w:rsidRPr="007A4982">
        <w:rPr>
          <w:lang w:val="nl-NL"/>
        </w:rPr>
        <w:t xml:space="preserve"> 0   </w:t>
      </w:r>
      <w:r w:rsidR="00B975C2">
        <w:rPr>
          <w:lang w:val="nl-NL"/>
        </w:rPr>
        <w:t>n</w:t>
      </w:r>
      <w:r w:rsidRPr="007A4982">
        <w:rPr>
          <w:lang w:val="nl-NL"/>
        </w:rPr>
        <w:t>ee</w:t>
      </w:r>
    </w:p>
    <w:p w14:paraId="66C78959" w14:textId="051C6122" w:rsidR="00D05F03" w:rsidRPr="007A4982" w:rsidRDefault="00D05F03" w:rsidP="00D05F03">
      <w:pPr>
        <w:rPr>
          <w:lang w:val="nl-NL"/>
        </w:rPr>
      </w:pPr>
      <w:r w:rsidRPr="007A4982">
        <w:rPr>
          <w:lang w:val="nl-NL"/>
        </w:rPr>
        <w:t xml:space="preserve"> 0   </w:t>
      </w:r>
      <w:r w:rsidR="00B975C2">
        <w:rPr>
          <w:lang w:val="nl-NL"/>
        </w:rPr>
        <w:t>j</w:t>
      </w:r>
      <w:r w:rsidRPr="007A4982">
        <w:rPr>
          <w:lang w:val="nl-NL"/>
        </w:rPr>
        <w:t xml:space="preserve">a                                                </w:t>
      </w:r>
    </w:p>
    <w:p w14:paraId="35B1663B" w14:textId="77777777" w:rsidR="00D05F03" w:rsidRPr="007A4982" w:rsidRDefault="00D05F03" w:rsidP="00094B65">
      <w:pPr>
        <w:ind w:left="360" w:firstLine="0"/>
        <w:rPr>
          <w:lang w:val="nl-NL"/>
        </w:rPr>
      </w:pPr>
    </w:p>
    <w:p w14:paraId="617932C5" w14:textId="77777777" w:rsidR="008D25E5" w:rsidRPr="007A4982" w:rsidRDefault="008D25E5" w:rsidP="008D25E5">
      <w:pPr>
        <w:rPr>
          <w:lang w:val="nl-NL"/>
        </w:rPr>
      </w:pPr>
      <w:r w:rsidRPr="007A4982">
        <w:rPr>
          <w:lang w:val="nl-NL"/>
        </w:rPr>
        <w:tab/>
      </w:r>
    </w:p>
    <w:p w14:paraId="687CB4FF" w14:textId="77777777" w:rsidR="00555388" w:rsidRPr="007A4982" w:rsidRDefault="00555388" w:rsidP="0065665B">
      <w:pPr>
        <w:rPr>
          <w:b/>
          <w:bCs/>
          <w:u w:val="single"/>
          <w:lang w:val="nl-NL"/>
        </w:rPr>
      </w:pPr>
    </w:p>
    <w:p w14:paraId="133877A1" w14:textId="77777777" w:rsidR="00630125" w:rsidRPr="007A4982" w:rsidRDefault="00630125" w:rsidP="0065665B">
      <w:pPr>
        <w:rPr>
          <w:b/>
          <w:bCs/>
          <w:u w:val="single"/>
          <w:lang w:val="nl-NL"/>
        </w:rPr>
      </w:pPr>
      <w:r w:rsidRPr="007A4982">
        <w:rPr>
          <w:b/>
          <w:bCs/>
          <w:u w:val="single"/>
          <w:lang w:val="nl-NL"/>
        </w:rPr>
        <w:t>DANKBETUIGING</w:t>
      </w:r>
    </w:p>
    <w:p w14:paraId="785206F2" w14:textId="77777777" w:rsidR="00630125" w:rsidRPr="007A4982" w:rsidRDefault="00630125" w:rsidP="0065665B">
      <w:pPr>
        <w:rPr>
          <w:lang w:val="nl-NL"/>
        </w:rPr>
      </w:pPr>
    </w:p>
    <w:p w14:paraId="7DE1593D" w14:textId="16ACA0C5" w:rsidR="00630125" w:rsidRPr="007A4982" w:rsidRDefault="00D05F03" w:rsidP="0065665B">
      <w:pPr>
        <w:rPr>
          <w:lang w:val="nl-NL"/>
        </w:rPr>
      </w:pPr>
      <w:r w:rsidRPr="007A4982">
        <w:rPr>
          <w:lang w:val="nl-NL"/>
        </w:rPr>
        <w:t xml:space="preserve">Ik wens dat </w:t>
      </w:r>
      <w:r w:rsidR="009E396D" w:rsidRPr="007A4982">
        <w:rPr>
          <w:lang w:val="nl-NL"/>
        </w:rPr>
        <w:t>er d</w:t>
      </w:r>
      <w:r w:rsidR="00630125" w:rsidRPr="007A4982">
        <w:rPr>
          <w:lang w:val="nl-NL"/>
        </w:rPr>
        <w:t>ankbetuigingen worden</w:t>
      </w:r>
      <w:r w:rsidR="009E396D" w:rsidRPr="007A4982">
        <w:rPr>
          <w:lang w:val="nl-NL"/>
        </w:rPr>
        <w:t xml:space="preserve"> verstuurd</w:t>
      </w:r>
      <w:r w:rsidRPr="007A4982">
        <w:rPr>
          <w:lang w:val="nl-NL"/>
        </w:rPr>
        <w:t>:</w:t>
      </w:r>
    </w:p>
    <w:p w14:paraId="49296595" w14:textId="77777777" w:rsidR="00630125" w:rsidRPr="007A4982" w:rsidRDefault="00630125" w:rsidP="0065665B">
      <w:pPr>
        <w:rPr>
          <w:sz w:val="16"/>
          <w:szCs w:val="16"/>
          <w:lang w:val="nl-NL"/>
        </w:rPr>
      </w:pPr>
      <w:r w:rsidRPr="007A4982">
        <w:rPr>
          <w:lang w:val="nl-NL"/>
        </w:rPr>
        <w:t xml:space="preserve">               </w:t>
      </w:r>
    </w:p>
    <w:p w14:paraId="542AD8AC" w14:textId="6A48C315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 xml:space="preserve">0   </w:t>
      </w:r>
      <w:r w:rsidR="00B975C2">
        <w:rPr>
          <w:lang w:val="nl-NL"/>
        </w:rPr>
        <w:t>n</w:t>
      </w:r>
      <w:r w:rsidRPr="007A4982">
        <w:rPr>
          <w:lang w:val="nl-NL"/>
        </w:rPr>
        <w:t>ee</w:t>
      </w:r>
    </w:p>
    <w:p w14:paraId="1607F6C8" w14:textId="73620060" w:rsidR="00630125" w:rsidRPr="007A4982" w:rsidRDefault="00630125" w:rsidP="009E396D">
      <w:pPr>
        <w:rPr>
          <w:lang w:val="nl-NL"/>
        </w:rPr>
      </w:pPr>
      <w:r w:rsidRPr="007A4982">
        <w:rPr>
          <w:lang w:val="nl-NL"/>
        </w:rPr>
        <w:t xml:space="preserve">0   </w:t>
      </w:r>
      <w:r w:rsidR="00B975C2">
        <w:rPr>
          <w:lang w:val="nl-NL"/>
        </w:rPr>
        <w:t>j</w:t>
      </w:r>
      <w:r w:rsidRPr="007A4982">
        <w:rPr>
          <w:lang w:val="nl-NL"/>
        </w:rPr>
        <w:t xml:space="preserve">a </w:t>
      </w:r>
      <w:r w:rsidR="00094B65" w:rsidRPr="007A4982">
        <w:rPr>
          <w:lang w:val="nl-NL"/>
        </w:rPr>
        <w:t xml:space="preserve">    </w:t>
      </w:r>
      <w:r w:rsidR="00B975C2">
        <w:rPr>
          <w:lang w:val="nl-NL"/>
        </w:rPr>
        <w:t xml:space="preserve"> </w:t>
      </w:r>
      <w:r w:rsidR="00094B65" w:rsidRPr="007A4982">
        <w:rPr>
          <w:lang w:val="nl-NL"/>
        </w:rPr>
        <w:t>0</w:t>
      </w:r>
      <w:r w:rsidR="00B975C2">
        <w:rPr>
          <w:lang w:val="nl-NL"/>
        </w:rPr>
        <w:t xml:space="preserve">  </w:t>
      </w:r>
      <w:r w:rsidR="00700B94" w:rsidRPr="007A4982">
        <w:rPr>
          <w:lang w:val="nl-NL"/>
        </w:rPr>
        <w:t>soortgelijke als de rouwbrief</w:t>
      </w:r>
    </w:p>
    <w:p w14:paraId="043AF6C9" w14:textId="11B55991" w:rsidR="00094B65" w:rsidRPr="007A4982" w:rsidRDefault="00094B65" w:rsidP="009E396D">
      <w:pPr>
        <w:rPr>
          <w:lang w:val="nl-NL"/>
        </w:rPr>
      </w:pPr>
      <w:r w:rsidRPr="007A4982">
        <w:rPr>
          <w:lang w:val="nl-NL"/>
        </w:rPr>
        <w:t xml:space="preserve">              0 </w:t>
      </w:r>
      <w:r w:rsidR="00B975C2">
        <w:rPr>
          <w:lang w:val="nl-NL"/>
        </w:rPr>
        <w:t xml:space="preserve"> </w:t>
      </w:r>
      <w:r w:rsidRPr="007A4982">
        <w:rPr>
          <w:lang w:val="nl-NL"/>
        </w:rPr>
        <w:t>anders n.l.________________________________</w:t>
      </w:r>
    </w:p>
    <w:p w14:paraId="4A930569" w14:textId="264FAAF4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 xml:space="preserve">                                                   </w:t>
      </w:r>
    </w:p>
    <w:p w14:paraId="0543742D" w14:textId="77777777" w:rsidR="00630125" w:rsidRPr="007A4982" w:rsidRDefault="00630125" w:rsidP="0065665B">
      <w:pPr>
        <w:rPr>
          <w:b/>
          <w:bCs/>
          <w:lang w:val="nl-NL"/>
        </w:rPr>
      </w:pPr>
    </w:p>
    <w:p w14:paraId="07CC8C76" w14:textId="236B76F3" w:rsidR="00630125" w:rsidRPr="007A4982" w:rsidRDefault="00630125" w:rsidP="0065665B">
      <w:pPr>
        <w:rPr>
          <w:b/>
          <w:bCs/>
          <w:u w:val="single"/>
          <w:lang w:val="nl-NL"/>
        </w:rPr>
      </w:pPr>
      <w:r w:rsidRPr="007A4982">
        <w:rPr>
          <w:b/>
          <w:bCs/>
          <w:u w:val="single"/>
          <w:lang w:val="nl-NL"/>
        </w:rPr>
        <w:t>BIDPRENTJES</w:t>
      </w:r>
    </w:p>
    <w:p w14:paraId="6CBF1287" w14:textId="7936C578" w:rsidR="00D05F03" w:rsidRPr="007A4982" w:rsidRDefault="00D05F03" w:rsidP="0065665B">
      <w:pPr>
        <w:rPr>
          <w:b/>
          <w:bCs/>
          <w:u w:val="single"/>
          <w:lang w:val="nl-NL"/>
        </w:rPr>
      </w:pPr>
    </w:p>
    <w:p w14:paraId="45427352" w14:textId="4D887339" w:rsidR="00D05F03" w:rsidRPr="007A4982" w:rsidRDefault="00D05F03" w:rsidP="0065665B">
      <w:pPr>
        <w:rPr>
          <w:lang w:val="nl-NL"/>
        </w:rPr>
      </w:pPr>
      <w:r w:rsidRPr="007A4982">
        <w:rPr>
          <w:lang w:val="nl-NL"/>
        </w:rPr>
        <w:t>Ik wens dat er bidprentjes worden uitgedeeld:</w:t>
      </w:r>
    </w:p>
    <w:p w14:paraId="4D35417D" w14:textId="77777777" w:rsidR="00630125" w:rsidRPr="007A4982" w:rsidRDefault="00630125" w:rsidP="0065665B">
      <w:pPr>
        <w:rPr>
          <w:lang w:val="nl-NL"/>
        </w:rPr>
      </w:pPr>
    </w:p>
    <w:p w14:paraId="3B67D6D0" w14:textId="4ED1C05B" w:rsidR="00D05F03" w:rsidRPr="007A4982" w:rsidRDefault="00D05F03" w:rsidP="00D05F03">
      <w:pPr>
        <w:rPr>
          <w:lang w:val="nl-NL"/>
        </w:rPr>
      </w:pPr>
      <w:r w:rsidRPr="007A4982">
        <w:rPr>
          <w:lang w:val="nl-NL"/>
        </w:rPr>
        <w:t xml:space="preserve">0   </w:t>
      </w:r>
      <w:r w:rsidR="005B3E56">
        <w:rPr>
          <w:lang w:val="nl-NL"/>
        </w:rPr>
        <w:t>n</w:t>
      </w:r>
      <w:r w:rsidRPr="007A4982">
        <w:rPr>
          <w:lang w:val="nl-NL"/>
        </w:rPr>
        <w:t>ee</w:t>
      </w:r>
    </w:p>
    <w:p w14:paraId="19A8C294" w14:textId="554495D3" w:rsidR="00D05F03" w:rsidRPr="007A4982" w:rsidRDefault="00D05F03" w:rsidP="00D05F03">
      <w:pPr>
        <w:rPr>
          <w:lang w:val="nl-NL"/>
        </w:rPr>
      </w:pPr>
      <w:r w:rsidRPr="007A4982">
        <w:rPr>
          <w:lang w:val="nl-NL"/>
        </w:rPr>
        <w:t xml:space="preserve">0   </w:t>
      </w:r>
      <w:r w:rsidR="00437C8C">
        <w:rPr>
          <w:lang w:val="nl-NL"/>
        </w:rPr>
        <w:t>j</w:t>
      </w:r>
      <w:r w:rsidRPr="007A4982">
        <w:rPr>
          <w:lang w:val="nl-NL"/>
        </w:rPr>
        <w:t xml:space="preserve">a                                                </w:t>
      </w:r>
    </w:p>
    <w:p w14:paraId="0A06469F" w14:textId="77777777" w:rsidR="00630125" w:rsidRPr="007A4982" w:rsidRDefault="00630125" w:rsidP="004656D4">
      <w:pPr>
        <w:ind w:left="426" w:firstLine="0"/>
        <w:rPr>
          <w:lang w:val="nl-NL"/>
        </w:rPr>
      </w:pPr>
    </w:p>
    <w:p w14:paraId="20643B4A" w14:textId="77777777" w:rsidR="00630125" w:rsidRPr="007A4982" w:rsidRDefault="00630125" w:rsidP="0065665B">
      <w:pPr>
        <w:rPr>
          <w:lang w:val="nl-NL"/>
        </w:rPr>
      </w:pPr>
    </w:p>
    <w:p w14:paraId="1C2E3C72" w14:textId="632078B3" w:rsidR="00D05F03" w:rsidRPr="007A4982" w:rsidRDefault="00700B94" w:rsidP="00D05F03">
      <w:pPr>
        <w:rPr>
          <w:lang w:val="nl-NL"/>
        </w:rPr>
      </w:pPr>
      <w:r w:rsidRPr="007A4982">
        <w:rPr>
          <w:lang w:val="nl-NL"/>
        </w:rPr>
        <w:t xml:space="preserve"> </w:t>
      </w:r>
    </w:p>
    <w:p w14:paraId="5C95344A" w14:textId="77777777" w:rsidR="00094B65" w:rsidRPr="007A4982" w:rsidRDefault="00094B65" w:rsidP="0065665B">
      <w:pPr>
        <w:rPr>
          <w:b/>
          <w:bCs/>
          <w:u w:val="single"/>
          <w:lang w:val="nl-NL"/>
        </w:rPr>
      </w:pPr>
    </w:p>
    <w:p w14:paraId="248054D4" w14:textId="77777777" w:rsidR="00094B65" w:rsidRPr="007A4982" w:rsidRDefault="00094B65" w:rsidP="0065665B">
      <w:pPr>
        <w:rPr>
          <w:b/>
          <w:bCs/>
          <w:u w:val="single"/>
          <w:lang w:val="nl-NL"/>
        </w:rPr>
      </w:pPr>
    </w:p>
    <w:p w14:paraId="2C3581E3" w14:textId="77777777" w:rsidR="00094B65" w:rsidRPr="007A4982" w:rsidRDefault="00094B65" w:rsidP="0065665B">
      <w:pPr>
        <w:rPr>
          <w:b/>
          <w:bCs/>
          <w:u w:val="single"/>
          <w:lang w:val="nl-NL"/>
        </w:rPr>
      </w:pPr>
    </w:p>
    <w:p w14:paraId="647DBA93" w14:textId="77777777" w:rsidR="00094B65" w:rsidRPr="007A4982" w:rsidRDefault="00094B65" w:rsidP="0065665B">
      <w:pPr>
        <w:rPr>
          <w:b/>
          <w:bCs/>
          <w:u w:val="single"/>
          <w:lang w:val="nl-NL"/>
        </w:rPr>
      </w:pPr>
    </w:p>
    <w:p w14:paraId="2894A51F" w14:textId="77777777" w:rsidR="00094B65" w:rsidRPr="007A4982" w:rsidRDefault="00094B65" w:rsidP="0065665B">
      <w:pPr>
        <w:rPr>
          <w:b/>
          <w:bCs/>
          <w:u w:val="single"/>
          <w:lang w:val="nl-NL"/>
        </w:rPr>
      </w:pPr>
    </w:p>
    <w:p w14:paraId="3B7F4D24" w14:textId="77777777" w:rsidR="00094B65" w:rsidRPr="007A4982" w:rsidRDefault="00094B65" w:rsidP="0065665B">
      <w:pPr>
        <w:rPr>
          <w:b/>
          <w:bCs/>
          <w:u w:val="single"/>
          <w:lang w:val="nl-NL"/>
        </w:rPr>
      </w:pPr>
    </w:p>
    <w:p w14:paraId="09586C1B" w14:textId="698F5A12" w:rsidR="00630125" w:rsidRPr="007A4982" w:rsidRDefault="00630125" w:rsidP="0065665B">
      <w:pPr>
        <w:rPr>
          <w:b/>
          <w:bCs/>
          <w:u w:val="single"/>
          <w:lang w:val="nl-NL"/>
        </w:rPr>
      </w:pPr>
      <w:r w:rsidRPr="007A4982">
        <w:rPr>
          <w:b/>
          <w:bCs/>
          <w:u w:val="single"/>
          <w:lang w:val="nl-NL"/>
        </w:rPr>
        <w:t>ADVERTENTIE</w:t>
      </w:r>
    </w:p>
    <w:p w14:paraId="2037FF08" w14:textId="77777777" w:rsidR="00630125" w:rsidRPr="007A4982" w:rsidRDefault="00630125" w:rsidP="0065665B">
      <w:pPr>
        <w:rPr>
          <w:lang w:val="nl-NL"/>
        </w:rPr>
      </w:pPr>
    </w:p>
    <w:p w14:paraId="1F3FAABA" w14:textId="77777777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>Een overlijdensadvertentie mag</w:t>
      </w:r>
    </w:p>
    <w:p w14:paraId="68856CB9" w14:textId="77777777" w:rsidR="00630125" w:rsidRPr="007A4982" w:rsidRDefault="00630125" w:rsidP="0065665B">
      <w:pPr>
        <w:rPr>
          <w:lang w:val="nl-NL"/>
        </w:rPr>
      </w:pPr>
    </w:p>
    <w:p w14:paraId="617BBA17" w14:textId="093CD642" w:rsidR="00094B65" w:rsidRPr="007A4982" w:rsidRDefault="00630125" w:rsidP="0065665B">
      <w:pPr>
        <w:rPr>
          <w:lang w:val="nl-NL"/>
        </w:rPr>
      </w:pPr>
      <w:r w:rsidRPr="007A4982">
        <w:rPr>
          <w:lang w:val="nl-NL"/>
        </w:rPr>
        <w:t>0   niet worden geplaatst</w:t>
      </w:r>
    </w:p>
    <w:p w14:paraId="08E37A9C" w14:textId="77777777" w:rsidR="00094B65" w:rsidRPr="007A4982" w:rsidRDefault="00094B65" w:rsidP="0065665B">
      <w:pPr>
        <w:rPr>
          <w:lang w:val="nl-NL"/>
        </w:rPr>
      </w:pPr>
    </w:p>
    <w:p w14:paraId="465044E9" w14:textId="282C0842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 xml:space="preserve">0  </w:t>
      </w:r>
      <w:r w:rsidR="00D05F03" w:rsidRPr="007A4982">
        <w:rPr>
          <w:lang w:val="nl-NL"/>
        </w:rPr>
        <w:t xml:space="preserve"> worden </w:t>
      </w:r>
      <w:r w:rsidRPr="007A4982">
        <w:rPr>
          <w:lang w:val="nl-NL"/>
        </w:rPr>
        <w:t>geplaatst in: _______________________________</w:t>
      </w:r>
    </w:p>
    <w:p w14:paraId="10706A1A" w14:textId="77777777" w:rsidR="00630125" w:rsidRPr="007A4982" w:rsidRDefault="00630125" w:rsidP="0065665B">
      <w:pPr>
        <w:rPr>
          <w:lang w:val="nl-NL"/>
        </w:rPr>
      </w:pPr>
    </w:p>
    <w:p w14:paraId="43A3178D" w14:textId="77777777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ab/>
        <w:t>________________________________________________</w:t>
      </w:r>
    </w:p>
    <w:p w14:paraId="62CB4739" w14:textId="77777777" w:rsidR="00630125" w:rsidRPr="007A4982" w:rsidRDefault="00630125" w:rsidP="0065665B">
      <w:pPr>
        <w:rPr>
          <w:lang w:val="nl-NL"/>
        </w:rPr>
      </w:pPr>
    </w:p>
    <w:p w14:paraId="2B784F18" w14:textId="77777777" w:rsidR="00630125" w:rsidRPr="007A4982" w:rsidRDefault="00630125" w:rsidP="0065665B">
      <w:pPr>
        <w:rPr>
          <w:lang w:val="nl-NL"/>
        </w:rPr>
      </w:pPr>
      <w:r w:rsidRPr="007A4982">
        <w:rPr>
          <w:lang w:val="nl-NL"/>
        </w:rPr>
        <w:tab/>
        <w:t>________________________________________________</w:t>
      </w:r>
    </w:p>
    <w:p w14:paraId="417F0916" w14:textId="77777777" w:rsidR="00630125" w:rsidRPr="007A4982" w:rsidRDefault="00630125" w:rsidP="0065665B">
      <w:pPr>
        <w:rPr>
          <w:lang w:val="nl-NL"/>
        </w:rPr>
      </w:pPr>
    </w:p>
    <w:p w14:paraId="418C61C4" w14:textId="77777777" w:rsidR="00630125" w:rsidRPr="007A4982" w:rsidRDefault="00630125" w:rsidP="0065665B">
      <w:pPr>
        <w:rPr>
          <w:lang w:val="nl-NL"/>
        </w:rPr>
      </w:pPr>
    </w:p>
    <w:p w14:paraId="418F6EB3" w14:textId="77777777" w:rsidR="00700B94" w:rsidRPr="007A4982" w:rsidRDefault="00700B94" w:rsidP="0065665B">
      <w:pPr>
        <w:rPr>
          <w:lang w:val="nl-NL"/>
        </w:rPr>
      </w:pPr>
    </w:p>
    <w:p w14:paraId="0CA20ED9" w14:textId="4976A822" w:rsidR="00630125" w:rsidRPr="007A4982" w:rsidRDefault="00630125" w:rsidP="00F1305A">
      <w:pPr>
        <w:rPr>
          <w:b/>
          <w:bCs/>
          <w:lang w:val="nl-NL"/>
        </w:rPr>
      </w:pPr>
      <w:r w:rsidRPr="00F1305A">
        <w:rPr>
          <w:b/>
          <w:bCs/>
          <w:u w:val="single"/>
          <w:lang w:val="nl-NL"/>
        </w:rPr>
        <w:t>T</w:t>
      </w:r>
      <w:r w:rsidR="00700B94" w:rsidRPr="00F1305A">
        <w:rPr>
          <w:b/>
          <w:bCs/>
          <w:u w:val="single"/>
          <w:lang w:val="nl-NL"/>
        </w:rPr>
        <w:t>ekst Rouwbrief</w:t>
      </w:r>
      <w:r w:rsidR="00700B94" w:rsidRPr="007A4982">
        <w:rPr>
          <w:b/>
          <w:bCs/>
          <w:lang w:val="nl-NL"/>
        </w:rPr>
        <w:t xml:space="preserve"> </w:t>
      </w:r>
      <w:r w:rsidRPr="007A4982">
        <w:rPr>
          <w:b/>
          <w:bCs/>
          <w:lang w:val="nl-NL"/>
        </w:rPr>
        <w:t>:</w:t>
      </w:r>
    </w:p>
    <w:p w14:paraId="40205128" w14:textId="77777777" w:rsidR="00630125" w:rsidRPr="007A4982" w:rsidRDefault="00630125" w:rsidP="0065665B">
      <w:pPr>
        <w:rPr>
          <w:lang w:val="nl-NL"/>
        </w:rPr>
      </w:pPr>
    </w:p>
    <w:p w14:paraId="32D63975" w14:textId="77777777" w:rsidR="00630125" w:rsidRPr="007A4982" w:rsidRDefault="00630125" w:rsidP="00F1305A">
      <w:pPr>
        <w:rPr>
          <w:lang w:val="nl-NL"/>
        </w:rPr>
      </w:pPr>
      <w:r w:rsidRPr="007A4982">
        <w:rPr>
          <w:lang w:val="nl-NL"/>
        </w:rPr>
        <w:t>Op de rouwbrief en/of advertentie wil ik graag de volgende tekst</w:t>
      </w:r>
    </w:p>
    <w:p w14:paraId="223387F6" w14:textId="43A30A53" w:rsidR="002B0805" w:rsidRPr="007A4982" w:rsidRDefault="00630125" w:rsidP="00F1305A">
      <w:pPr>
        <w:rPr>
          <w:lang w:val="nl-NL"/>
        </w:rPr>
      </w:pPr>
      <w:r w:rsidRPr="007A4982">
        <w:rPr>
          <w:lang w:val="nl-NL"/>
        </w:rPr>
        <w:t>gedrukt hebben. ( gedicht, of een (bijbel)citaat, etc.):</w:t>
      </w:r>
    </w:p>
    <w:p w14:paraId="6B39FFA9" w14:textId="2B11F6C0" w:rsidR="002B0805" w:rsidRPr="00A60866" w:rsidRDefault="002B0805" w:rsidP="002B0805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b/>
          <w:bCs/>
          <w:lang w:val="nl-NL"/>
        </w:rPr>
      </w:pPr>
    </w:p>
    <w:p w14:paraId="3FB4D3A8" w14:textId="17289EE3" w:rsidR="002B0805" w:rsidRPr="00A60866" w:rsidRDefault="002B0805" w:rsidP="002B0805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b/>
          <w:bCs/>
          <w:lang w:val="nl-NL"/>
        </w:rPr>
      </w:pPr>
    </w:p>
    <w:p w14:paraId="7A80F9D4" w14:textId="40FD3067" w:rsidR="002B0805" w:rsidRPr="00A60866" w:rsidRDefault="002B0805" w:rsidP="002B0805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b/>
          <w:bCs/>
          <w:lang w:val="nl-NL"/>
        </w:rPr>
      </w:pPr>
    </w:p>
    <w:p w14:paraId="6A626B2A" w14:textId="5CB61421" w:rsidR="002B0805" w:rsidRPr="00A60866" w:rsidRDefault="002B0805" w:rsidP="002B0805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b/>
          <w:bCs/>
          <w:lang w:val="nl-NL"/>
        </w:rPr>
      </w:pPr>
    </w:p>
    <w:p w14:paraId="3C47BE1B" w14:textId="2754E37B" w:rsidR="002B0805" w:rsidRPr="00A60866" w:rsidRDefault="002B0805" w:rsidP="002B0805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b/>
          <w:bCs/>
          <w:lang w:val="nl-NL"/>
        </w:rPr>
      </w:pPr>
    </w:p>
    <w:p w14:paraId="7CA66695" w14:textId="0D435FBF" w:rsidR="00630125" w:rsidRPr="00A60866" w:rsidRDefault="00630125" w:rsidP="002B0805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b/>
          <w:bCs/>
          <w:lang w:val="nl-NL"/>
        </w:rPr>
      </w:pPr>
    </w:p>
    <w:p w14:paraId="215188E2" w14:textId="4FFD1AB2" w:rsidR="002B0805" w:rsidRPr="00A60866" w:rsidRDefault="002B0805" w:rsidP="002B0805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b/>
          <w:bCs/>
          <w:lang w:val="nl-NL"/>
        </w:rPr>
      </w:pPr>
    </w:p>
    <w:p w14:paraId="66B599BF" w14:textId="5FD8351D" w:rsidR="002B0805" w:rsidRPr="00A60866" w:rsidRDefault="002B0805" w:rsidP="002B0805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b/>
          <w:bCs/>
          <w:lang w:val="nl-NL"/>
        </w:rPr>
      </w:pPr>
    </w:p>
    <w:p w14:paraId="68FF37AA" w14:textId="22076BF9" w:rsidR="002B0805" w:rsidRPr="00A60866" w:rsidRDefault="002B0805" w:rsidP="002B0805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b/>
          <w:bCs/>
          <w:lang w:val="nl-NL"/>
        </w:rPr>
      </w:pPr>
    </w:p>
    <w:p w14:paraId="6F915D24" w14:textId="36AF1C13" w:rsidR="002B0805" w:rsidRPr="00A60866" w:rsidRDefault="002B0805" w:rsidP="002B0805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b/>
          <w:bCs/>
          <w:lang w:val="nl-NL"/>
        </w:rPr>
      </w:pPr>
    </w:p>
    <w:p w14:paraId="5D6C87F9" w14:textId="27A941E3" w:rsidR="002B0805" w:rsidRPr="00A60866" w:rsidRDefault="002B0805" w:rsidP="002B0805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b/>
          <w:bCs/>
          <w:lang w:val="nl-NL"/>
        </w:rPr>
      </w:pPr>
    </w:p>
    <w:p w14:paraId="4064FFE6" w14:textId="66975A58" w:rsidR="002B0805" w:rsidRPr="00A60866" w:rsidRDefault="002B0805">
      <w:pPr>
        <w:spacing w:after="160" w:line="259" w:lineRule="auto"/>
        <w:ind w:firstLine="0"/>
        <w:rPr>
          <w:b/>
          <w:bCs/>
          <w:u w:val="single"/>
          <w:lang w:val="nl-NL"/>
        </w:rPr>
      </w:pPr>
      <w:r w:rsidRPr="00A60866">
        <w:rPr>
          <w:b/>
          <w:bCs/>
          <w:u w:val="single"/>
          <w:lang w:val="nl-NL"/>
        </w:rPr>
        <w:br w:type="page"/>
      </w:r>
    </w:p>
    <w:p w14:paraId="5771CBC4" w14:textId="77777777" w:rsidR="00EE1809" w:rsidRPr="007A4982" w:rsidRDefault="00EE1809" w:rsidP="002B0805">
      <w:pPr>
        <w:ind w:firstLine="0"/>
        <w:rPr>
          <w:b/>
          <w:bCs/>
          <w:u w:val="single"/>
          <w:lang w:val="nl-NL"/>
        </w:rPr>
      </w:pPr>
    </w:p>
    <w:p w14:paraId="3CC398C8" w14:textId="3A5E69B8" w:rsidR="002B0805" w:rsidRDefault="002B0805" w:rsidP="002E3287">
      <w:pPr>
        <w:rPr>
          <w:b/>
          <w:bCs/>
          <w:u w:val="single"/>
          <w:lang w:val="nl-NL"/>
        </w:rPr>
      </w:pPr>
    </w:p>
    <w:p w14:paraId="530A8971" w14:textId="77777777" w:rsidR="00C870ED" w:rsidRPr="007A4982" w:rsidRDefault="00C870ED" w:rsidP="002E3287">
      <w:pPr>
        <w:rPr>
          <w:b/>
          <w:bCs/>
          <w:u w:val="single"/>
          <w:lang w:val="nl-NL"/>
        </w:rPr>
      </w:pPr>
    </w:p>
    <w:p w14:paraId="6196DBB9" w14:textId="77777777" w:rsidR="00EE1809" w:rsidRPr="007A4982" w:rsidRDefault="00EE1809" w:rsidP="002E3287">
      <w:pPr>
        <w:rPr>
          <w:b/>
          <w:bCs/>
          <w:u w:val="single"/>
          <w:lang w:val="nl-NL"/>
        </w:rPr>
      </w:pPr>
    </w:p>
    <w:p w14:paraId="24A08572" w14:textId="77777777" w:rsidR="00AD7625" w:rsidRPr="007A4982" w:rsidRDefault="00AD7625" w:rsidP="00AD7625">
      <w:pPr>
        <w:ind w:hanging="709"/>
        <w:rPr>
          <w:b/>
          <w:bCs/>
          <w:u w:val="single"/>
          <w:lang w:val="nl-NL"/>
        </w:rPr>
      </w:pPr>
      <w:r w:rsidRPr="007A4982">
        <w:rPr>
          <w:b/>
          <w:bCs/>
          <w:lang w:val="nl-NL"/>
        </w:rPr>
        <w:t xml:space="preserve">                   </w:t>
      </w:r>
      <w:r w:rsidRPr="007A4982">
        <w:rPr>
          <w:b/>
          <w:bCs/>
          <w:u w:val="single"/>
          <w:lang w:val="nl-NL"/>
        </w:rPr>
        <w:t>BIJZONDERE BESCHIKKING</w:t>
      </w:r>
    </w:p>
    <w:p w14:paraId="3D2C396F" w14:textId="77777777" w:rsidR="00AD7625" w:rsidRPr="007A4982" w:rsidRDefault="00AD7625" w:rsidP="00AD7625">
      <w:pPr>
        <w:ind w:hanging="709"/>
        <w:rPr>
          <w:u w:val="single"/>
          <w:lang w:val="nl-NL"/>
        </w:rPr>
      </w:pPr>
    </w:p>
    <w:p w14:paraId="64A43B0D" w14:textId="77777777" w:rsidR="00AD7625" w:rsidRPr="007A4982" w:rsidRDefault="00AD7625" w:rsidP="00AD7625">
      <w:pPr>
        <w:ind w:hanging="709"/>
        <w:rPr>
          <w:u w:val="single"/>
          <w:lang w:val="nl-NL"/>
        </w:rPr>
      </w:pPr>
    </w:p>
    <w:p w14:paraId="0B7A58DD" w14:textId="42629377" w:rsidR="00AD7625" w:rsidRPr="007A4982" w:rsidRDefault="00AD7625" w:rsidP="00AD7625">
      <w:pPr>
        <w:ind w:left="709" w:hanging="283"/>
        <w:rPr>
          <w:lang w:val="nl-NL"/>
        </w:rPr>
      </w:pPr>
      <w:r w:rsidRPr="007A4982">
        <w:rPr>
          <w:lang w:val="nl-NL"/>
        </w:rPr>
        <w:t xml:space="preserve">0   Ik heb (een aantal van) mijn organen en weefsels ter           beschikking gesteld voor transplantatie. De papieren      </w:t>
      </w:r>
    </w:p>
    <w:p w14:paraId="6FAFC26A" w14:textId="78A695E5" w:rsidR="00AD7625" w:rsidRPr="007A4982" w:rsidRDefault="00AD7625" w:rsidP="00AD7625">
      <w:pPr>
        <w:ind w:hanging="709"/>
        <w:rPr>
          <w:lang w:val="nl-NL"/>
        </w:rPr>
      </w:pPr>
      <w:r w:rsidRPr="007A4982">
        <w:rPr>
          <w:lang w:val="nl-NL"/>
        </w:rPr>
        <w:t xml:space="preserve">                       </w:t>
      </w:r>
      <w:r w:rsidR="00B975C2">
        <w:rPr>
          <w:lang w:val="nl-NL"/>
        </w:rPr>
        <w:t>d</w:t>
      </w:r>
      <w:r w:rsidRPr="007A4982">
        <w:rPr>
          <w:lang w:val="nl-NL"/>
        </w:rPr>
        <w:t>aarvoor</w:t>
      </w:r>
      <w:r w:rsidR="00B975C2">
        <w:rPr>
          <w:lang w:val="nl-NL"/>
        </w:rPr>
        <w:t xml:space="preserve"> </w:t>
      </w:r>
      <w:r w:rsidRPr="007A4982">
        <w:rPr>
          <w:lang w:val="nl-NL"/>
        </w:rPr>
        <w:t>(donorcodicil) draag ik bij me.</w:t>
      </w:r>
    </w:p>
    <w:p w14:paraId="6F5764B1" w14:textId="7EA93429" w:rsidR="00AD7625" w:rsidRPr="007A4982" w:rsidRDefault="00AD7625" w:rsidP="00B975C2">
      <w:pPr>
        <w:ind w:left="720" w:hanging="709"/>
        <w:rPr>
          <w:lang w:val="nl-NL"/>
        </w:rPr>
      </w:pPr>
      <w:r w:rsidRPr="007A4982">
        <w:rPr>
          <w:lang w:val="nl-NL"/>
        </w:rPr>
        <w:t xml:space="preserve">           Onmiddellijk na mijn overlijden moet </w:t>
      </w:r>
      <w:r w:rsidR="00114F7A">
        <w:rPr>
          <w:lang w:val="nl-NL"/>
        </w:rPr>
        <w:t xml:space="preserve">door </w:t>
      </w:r>
      <w:r w:rsidRPr="007A4982">
        <w:rPr>
          <w:lang w:val="nl-NL"/>
        </w:rPr>
        <w:t xml:space="preserve">de </w:t>
      </w:r>
      <w:r w:rsidR="00B975C2">
        <w:rPr>
          <w:lang w:val="nl-NL"/>
        </w:rPr>
        <w:t xml:space="preserve">arts met de </w:t>
      </w:r>
      <w:r w:rsidRPr="007A4982">
        <w:rPr>
          <w:lang w:val="nl-NL"/>
        </w:rPr>
        <w:t>volgende instantie</w:t>
      </w:r>
      <w:r w:rsidR="00B975C2">
        <w:rPr>
          <w:lang w:val="nl-NL"/>
        </w:rPr>
        <w:t xml:space="preserve"> </w:t>
      </w:r>
      <w:r w:rsidRPr="007A4982">
        <w:rPr>
          <w:lang w:val="nl-NL"/>
        </w:rPr>
        <w:t>worden gebeld.</w:t>
      </w:r>
    </w:p>
    <w:p w14:paraId="06BED08B" w14:textId="77777777" w:rsidR="00AD7625" w:rsidRPr="007A4982" w:rsidRDefault="00AD7625" w:rsidP="00AD7625">
      <w:pPr>
        <w:ind w:hanging="709"/>
        <w:rPr>
          <w:lang w:val="nl-NL"/>
        </w:rPr>
      </w:pPr>
    </w:p>
    <w:p w14:paraId="49AF1571" w14:textId="1CC7B878" w:rsidR="00AD7625" w:rsidRPr="007A4982" w:rsidRDefault="00AD7625" w:rsidP="00F1305A">
      <w:pPr>
        <w:ind w:hanging="709"/>
        <w:rPr>
          <w:lang w:val="nl-NL"/>
        </w:rPr>
      </w:pPr>
      <w:r w:rsidRPr="007A4982">
        <w:rPr>
          <w:lang w:val="nl-NL"/>
        </w:rPr>
        <w:t xml:space="preserve">                        _______________________________________________</w:t>
      </w:r>
    </w:p>
    <w:p w14:paraId="5CD670EE" w14:textId="77777777" w:rsidR="00AD7625" w:rsidRPr="007A4982" w:rsidRDefault="00AD7625" w:rsidP="00AD7625">
      <w:pPr>
        <w:ind w:hanging="709"/>
        <w:rPr>
          <w:lang w:val="nl-NL"/>
        </w:rPr>
      </w:pPr>
    </w:p>
    <w:p w14:paraId="29B75558" w14:textId="109B1C2F" w:rsidR="00AD7625" w:rsidRPr="007A4982" w:rsidRDefault="00AD7625" w:rsidP="00AD7625">
      <w:pPr>
        <w:ind w:hanging="709"/>
        <w:rPr>
          <w:lang w:val="nl-NL"/>
        </w:rPr>
      </w:pPr>
      <w:r w:rsidRPr="007A4982">
        <w:rPr>
          <w:lang w:val="nl-NL"/>
        </w:rPr>
        <w:t xml:space="preserve">                  </w:t>
      </w:r>
      <w:r w:rsidR="00B975C2">
        <w:rPr>
          <w:lang w:val="nl-NL"/>
        </w:rPr>
        <w:t>0</w:t>
      </w:r>
      <w:r w:rsidRPr="007A4982">
        <w:rPr>
          <w:lang w:val="nl-NL"/>
        </w:rPr>
        <w:t xml:space="preserve">  </w:t>
      </w:r>
      <w:r w:rsidR="00B975C2">
        <w:rPr>
          <w:lang w:val="nl-NL"/>
        </w:rPr>
        <w:t xml:space="preserve"> </w:t>
      </w:r>
      <w:r w:rsidRPr="007A4982">
        <w:rPr>
          <w:lang w:val="nl-NL"/>
        </w:rPr>
        <w:t xml:space="preserve">Ik heb mijn lichaam ter beschikking gesteld aan de      </w:t>
      </w:r>
    </w:p>
    <w:p w14:paraId="7951E69C" w14:textId="2994F56B" w:rsidR="00AD7625" w:rsidRPr="007A4982" w:rsidRDefault="00AD7625" w:rsidP="00AD7625">
      <w:pPr>
        <w:ind w:hanging="709"/>
        <w:rPr>
          <w:lang w:val="nl-NL"/>
        </w:rPr>
      </w:pPr>
      <w:r w:rsidRPr="007A4982">
        <w:rPr>
          <w:lang w:val="nl-NL"/>
        </w:rPr>
        <w:t xml:space="preserve">                       wetenschap.</w:t>
      </w:r>
    </w:p>
    <w:p w14:paraId="5608E01D" w14:textId="5297C224" w:rsidR="00AD7625" w:rsidRPr="007A4982" w:rsidRDefault="00AD7625" w:rsidP="00AD7625">
      <w:pPr>
        <w:ind w:hanging="709"/>
        <w:rPr>
          <w:lang w:val="nl-NL"/>
        </w:rPr>
      </w:pPr>
      <w:r w:rsidRPr="007A4982">
        <w:rPr>
          <w:lang w:val="nl-NL"/>
        </w:rPr>
        <w:t xml:space="preserve">                       De papieren daarvan zijn opgeborgen in:      </w:t>
      </w:r>
    </w:p>
    <w:p w14:paraId="2D8A92AD" w14:textId="2A22CE8F" w:rsidR="00AD7625" w:rsidRPr="007A4982" w:rsidRDefault="00AD7625" w:rsidP="00AD7625">
      <w:pPr>
        <w:ind w:left="851" w:firstLine="709"/>
        <w:rPr>
          <w:lang w:val="nl-NL"/>
        </w:rPr>
      </w:pPr>
      <w:r w:rsidRPr="007A4982">
        <w:rPr>
          <w:lang w:val="nl-NL"/>
        </w:rPr>
        <w:t xml:space="preserve">                                    ______________________________________________</w:t>
      </w:r>
    </w:p>
    <w:p w14:paraId="3829BE08" w14:textId="77777777" w:rsidR="00AD7625" w:rsidRPr="007A4982" w:rsidRDefault="00AD7625" w:rsidP="00AD7625">
      <w:pPr>
        <w:ind w:left="851" w:firstLine="709"/>
        <w:rPr>
          <w:lang w:val="nl-NL"/>
        </w:rPr>
      </w:pPr>
    </w:p>
    <w:p w14:paraId="346C01D0" w14:textId="55AA0046" w:rsidR="00AD7625" w:rsidRPr="007A4982" w:rsidRDefault="00B975C2" w:rsidP="00B975C2">
      <w:pPr>
        <w:rPr>
          <w:lang w:val="nl-NL"/>
        </w:rPr>
      </w:pPr>
      <w:r>
        <w:rPr>
          <w:lang w:val="nl-NL"/>
        </w:rPr>
        <w:tab/>
        <w:t xml:space="preserve">Na </w:t>
      </w:r>
      <w:r w:rsidR="00AD7625" w:rsidRPr="007A4982">
        <w:rPr>
          <w:lang w:val="nl-NL"/>
        </w:rPr>
        <w:t xml:space="preserve">mijn overlijden moet worden gehandeld zoals daarin           </w:t>
      </w:r>
    </w:p>
    <w:p w14:paraId="2E8E584A" w14:textId="51CD3F15" w:rsidR="00AD7625" w:rsidRPr="007A4982" w:rsidRDefault="00AD7625" w:rsidP="00AD7625">
      <w:pPr>
        <w:pStyle w:val="Geenafstand"/>
        <w:ind w:hanging="709"/>
        <w:rPr>
          <w:lang w:val="nl-NL"/>
        </w:rPr>
      </w:pPr>
      <w:r w:rsidRPr="007A4982">
        <w:rPr>
          <w:lang w:val="nl-NL"/>
        </w:rPr>
        <w:t xml:space="preserve">                       vermeld. </w:t>
      </w:r>
    </w:p>
    <w:p w14:paraId="25DDCC8D" w14:textId="77777777" w:rsidR="00AD7625" w:rsidRPr="007A4982" w:rsidRDefault="00AD7625" w:rsidP="00AD7625">
      <w:pPr>
        <w:ind w:hanging="709"/>
        <w:rPr>
          <w:lang w:val="nl-NL"/>
        </w:rPr>
      </w:pPr>
    </w:p>
    <w:p w14:paraId="1772AB31" w14:textId="467CEFD2" w:rsidR="00AD7625" w:rsidRPr="00F1305A" w:rsidRDefault="00AD7625" w:rsidP="00F1305A">
      <w:pPr>
        <w:ind w:firstLine="426"/>
        <w:rPr>
          <w:b/>
          <w:bCs/>
          <w:lang w:val="nl-NL"/>
        </w:rPr>
      </w:pPr>
      <w:r w:rsidRPr="007A4982">
        <w:rPr>
          <w:b/>
          <w:bCs/>
          <w:u w:val="single"/>
          <w:lang w:val="nl-NL"/>
        </w:rPr>
        <w:t>TESTAMENT</w:t>
      </w:r>
    </w:p>
    <w:p w14:paraId="13C9BAA1" w14:textId="4EC2CCB3" w:rsidR="00AD7625" w:rsidRPr="007A4982" w:rsidRDefault="00F1305A" w:rsidP="00AD7625">
      <w:pPr>
        <w:pStyle w:val="Geenafstand"/>
        <w:rPr>
          <w:lang w:val="nl-NL"/>
        </w:rPr>
      </w:pPr>
      <w:r>
        <w:rPr>
          <w:lang w:val="nl-NL"/>
        </w:rPr>
        <w:br/>
      </w:r>
    </w:p>
    <w:p w14:paraId="2CCA6435" w14:textId="710CB247" w:rsidR="00AD7625" w:rsidRPr="007A4982" w:rsidRDefault="00AD7625" w:rsidP="00F1305A">
      <w:pPr>
        <w:pStyle w:val="Geenafstand"/>
        <w:ind w:firstLine="426"/>
        <w:rPr>
          <w:lang w:val="nl-NL"/>
        </w:rPr>
      </w:pPr>
      <w:r w:rsidRPr="007A4982">
        <w:rPr>
          <w:lang w:val="nl-NL"/>
        </w:rPr>
        <w:t xml:space="preserve">  0   </w:t>
      </w:r>
      <w:r w:rsidR="00B01B0A">
        <w:rPr>
          <w:lang w:val="nl-NL"/>
        </w:rPr>
        <w:t>ik heb</w:t>
      </w:r>
      <w:r w:rsidRPr="007A4982">
        <w:rPr>
          <w:lang w:val="nl-NL"/>
        </w:rPr>
        <w:t xml:space="preserve"> geen testament</w:t>
      </w:r>
    </w:p>
    <w:p w14:paraId="6B72FEF2" w14:textId="189F661D" w:rsidR="00AD7625" w:rsidRPr="007A4982" w:rsidRDefault="00AD7625" w:rsidP="00AD7625">
      <w:pPr>
        <w:pStyle w:val="Geenafstand"/>
        <w:rPr>
          <w:lang w:val="nl-NL"/>
        </w:rPr>
      </w:pPr>
      <w:r w:rsidRPr="007A4982">
        <w:rPr>
          <w:lang w:val="nl-NL"/>
        </w:rPr>
        <w:t xml:space="preserve">         0   </w:t>
      </w:r>
      <w:r w:rsidR="00B01B0A">
        <w:rPr>
          <w:lang w:val="nl-NL"/>
        </w:rPr>
        <w:t>ik heb</w:t>
      </w:r>
      <w:r w:rsidRPr="007A4982">
        <w:rPr>
          <w:lang w:val="nl-NL"/>
        </w:rPr>
        <w:t xml:space="preserve"> een testament, opgemaakt door notaris                                    </w:t>
      </w:r>
    </w:p>
    <w:p w14:paraId="35AB84DF" w14:textId="77777777" w:rsidR="00AD7625" w:rsidRPr="007A4982" w:rsidRDefault="00AD7625" w:rsidP="00AD7625">
      <w:pPr>
        <w:rPr>
          <w:lang w:val="nl-NL"/>
        </w:rPr>
      </w:pPr>
    </w:p>
    <w:p w14:paraId="2DE04E2F" w14:textId="38728792" w:rsidR="00AD7625" w:rsidRPr="007A4982" w:rsidRDefault="00AD7625" w:rsidP="00F1305A">
      <w:pPr>
        <w:pStyle w:val="Geenafstand"/>
        <w:rPr>
          <w:lang w:val="nl-NL"/>
        </w:rPr>
      </w:pPr>
      <w:r w:rsidRPr="007A4982">
        <w:rPr>
          <w:lang w:val="nl-NL"/>
        </w:rPr>
        <w:t xml:space="preserve">               _____________________ te ______________________</w:t>
      </w:r>
    </w:p>
    <w:p w14:paraId="11241F91" w14:textId="77777777" w:rsidR="00AD7625" w:rsidRPr="007A4982" w:rsidRDefault="00AD7625" w:rsidP="00AD7625">
      <w:pPr>
        <w:rPr>
          <w:b/>
          <w:bCs/>
          <w:lang w:val="nl-NL"/>
        </w:rPr>
      </w:pPr>
    </w:p>
    <w:p w14:paraId="6218979B" w14:textId="77777777" w:rsidR="00C870ED" w:rsidRDefault="00C870ED">
      <w:pPr>
        <w:spacing w:after="160" w:line="259" w:lineRule="auto"/>
        <w:ind w:firstLine="0"/>
        <w:rPr>
          <w:b/>
          <w:bCs/>
          <w:u w:val="single"/>
          <w:lang w:val="nl-NL"/>
        </w:rPr>
      </w:pPr>
      <w:r>
        <w:rPr>
          <w:b/>
          <w:bCs/>
          <w:u w:val="single"/>
          <w:lang w:val="nl-NL"/>
        </w:rPr>
        <w:br w:type="page"/>
      </w:r>
    </w:p>
    <w:p w14:paraId="40F643EC" w14:textId="77777777" w:rsidR="00C870ED" w:rsidRDefault="00C870ED" w:rsidP="00C870ED">
      <w:pPr>
        <w:rPr>
          <w:b/>
          <w:bCs/>
          <w:u w:val="single"/>
          <w:lang w:val="nl-NL"/>
        </w:rPr>
      </w:pPr>
    </w:p>
    <w:p w14:paraId="6FAB65B4" w14:textId="77777777" w:rsidR="00C870ED" w:rsidRDefault="00C870ED" w:rsidP="00C870ED">
      <w:pPr>
        <w:rPr>
          <w:b/>
          <w:bCs/>
          <w:u w:val="single"/>
          <w:lang w:val="nl-NL"/>
        </w:rPr>
      </w:pPr>
    </w:p>
    <w:p w14:paraId="78890922" w14:textId="77777777" w:rsidR="00C870ED" w:rsidRDefault="00C870ED" w:rsidP="00C870ED">
      <w:pPr>
        <w:rPr>
          <w:b/>
          <w:bCs/>
          <w:u w:val="single"/>
          <w:lang w:val="nl-NL"/>
        </w:rPr>
      </w:pPr>
    </w:p>
    <w:p w14:paraId="26DAFE67" w14:textId="77777777" w:rsidR="00C870ED" w:rsidRDefault="00C870ED" w:rsidP="00C870ED">
      <w:pPr>
        <w:rPr>
          <w:b/>
          <w:bCs/>
          <w:u w:val="single"/>
          <w:lang w:val="nl-NL"/>
        </w:rPr>
      </w:pPr>
    </w:p>
    <w:p w14:paraId="4CF8D829" w14:textId="3C305FE1" w:rsidR="00AD7625" w:rsidRPr="007A4982" w:rsidRDefault="00AD7625" w:rsidP="00C870ED">
      <w:pPr>
        <w:rPr>
          <w:b/>
          <w:bCs/>
          <w:u w:val="single"/>
          <w:lang w:val="nl-NL"/>
        </w:rPr>
      </w:pPr>
      <w:r w:rsidRPr="007A4982">
        <w:rPr>
          <w:b/>
          <w:bCs/>
          <w:u w:val="single"/>
          <w:lang w:val="nl-NL"/>
        </w:rPr>
        <w:t>VERZEKERINGEN</w:t>
      </w:r>
    </w:p>
    <w:p w14:paraId="1268F2CA" w14:textId="77777777" w:rsidR="00AD7625" w:rsidRPr="007A4982" w:rsidRDefault="00AD7625" w:rsidP="00F1305A">
      <w:pPr>
        <w:ind w:firstLine="0"/>
        <w:rPr>
          <w:lang w:val="nl-NL"/>
        </w:rPr>
      </w:pPr>
    </w:p>
    <w:p w14:paraId="57B3405F" w14:textId="77777777" w:rsidR="00B975C2" w:rsidRDefault="00EE1809">
      <w:pPr>
        <w:pStyle w:val="Geenafstand"/>
        <w:numPr>
          <w:ilvl w:val="0"/>
          <w:numId w:val="10"/>
        </w:numPr>
        <w:rPr>
          <w:lang w:val="nl-NL"/>
        </w:rPr>
      </w:pPr>
      <w:r w:rsidRPr="007A4982">
        <w:rPr>
          <w:lang w:val="nl-NL"/>
        </w:rPr>
        <w:t xml:space="preserve">ik heb </w:t>
      </w:r>
      <w:r w:rsidR="00AD7625" w:rsidRPr="007A4982">
        <w:rPr>
          <w:lang w:val="nl-NL"/>
        </w:rPr>
        <w:t>geen uitvaartpolis</w:t>
      </w:r>
    </w:p>
    <w:p w14:paraId="056F9C16" w14:textId="77777777" w:rsidR="00C270CB" w:rsidRDefault="00C270CB" w:rsidP="00B975C2">
      <w:pPr>
        <w:pStyle w:val="Geenafstand"/>
        <w:ind w:left="480"/>
        <w:rPr>
          <w:lang w:val="nl-NL"/>
        </w:rPr>
      </w:pPr>
    </w:p>
    <w:p w14:paraId="59BDB72B" w14:textId="1D0289DD" w:rsidR="00AD7625" w:rsidRPr="00B975C2" w:rsidRDefault="00B975C2" w:rsidP="00B975C2">
      <w:pPr>
        <w:pStyle w:val="Geenafstand"/>
        <w:ind w:left="480"/>
        <w:rPr>
          <w:lang w:val="nl-NL"/>
        </w:rPr>
      </w:pPr>
      <w:r>
        <w:rPr>
          <w:lang w:val="nl-NL"/>
        </w:rPr>
        <w:t>0</w:t>
      </w:r>
      <w:r w:rsidR="00AD7625" w:rsidRPr="00B975C2">
        <w:rPr>
          <w:lang w:val="nl-NL"/>
        </w:rPr>
        <w:t xml:space="preserve"> </w:t>
      </w:r>
      <w:r w:rsidR="00EE1809" w:rsidRPr="00B975C2">
        <w:rPr>
          <w:lang w:val="nl-NL"/>
        </w:rPr>
        <w:t xml:space="preserve">  </w:t>
      </w:r>
      <w:r w:rsidR="00C7562C" w:rsidRPr="00B975C2">
        <w:rPr>
          <w:lang w:val="nl-NL"/>
        </w:rPr>
        <w:t xml:space="preserve"> </w:t>
      </w:r>
      <w:r w:rsidR="00EE1809" w:rsidRPr="00B975C2">
        <w:rPr>
          <w:lang w:val="nl-NL"/>
        </w:rPr>
        <w:t>ik</w:t>
      </w:r>
      <w:r w:rsidR="00AD7625" w:rsidRPr="00B975C2">
        <w:rPr>
          <w:lang w:val="nl-NL"/>
        </w:rPr>
        <w:t xml:space="preserve"> ben verzekerd bij _______________________________</w:t>
      </w:r>
    </w:p>
    <w:p w14:paraId="26EC9962" w14:textId="77777777" w:rsidR="007D1A7E" w:rsidRDefault="00EE1809" w:rsidP="00AD7625">
      <w:pPr>
        <w:pStyle w:val="Geenafstand"/>
        <w:ind w:left="495"/>
        <w:rPr>
          <w:lang w:val="nl-NL"/>
        </w:rPr>
      </w:pPr>
      <w:r w:rsidRPr="007A4982">
        <w:rPr>
          <w:lang w:val="nl-NL"/>
        </w:rPr>
        <w:t xml:space="preserve">     </w:t>
      </w:r>
      <w:r w:rsidR="00C7562C" w:rsidRPr="007A4982">
        <w:rPr>
          <w:lang w:val="nl-NL"/>
        </w:rPr>
        <w:t xml:space="preserve"> </w:t>
      </w:r>
    </w:p>
    <w:p w14:paraId="58CAF662" w14:textId="312B92C1" w:rsidR="00EE1809" w:rsidRPr="007A4982" w:rsidRDefault="007D1A7E" w:rsidP="007D1A7E">
      <w:pPr>
        <w:pStyle w:val="Geenafstand"/>
        <w:ind w:firstLine="720"/>
        <w:rPr>
          <w:lang w:val="nl-NL"/>
        </w:rPr>
      </w:pPr>
      <w:r>
        <w:rPr>
          <w:lang w:val="nl-NL"/>
        </w:rPr>
        <w:t xml:space="preserve">  p</w:t>
      </w:r>
      <w:r w:rsidR="00EE1809" w:rsidRPr="007A4982">
        <w:rPr>
          <w:lang w:val="nl-NL"/>
        </w:rPr>
        <w:t>olisnummer</w:t>
      </w:r>
      <w:r w:rsidR="00C7562C" w:rsidRPr="007A4982">
        <w:rPr>
          <w:lang w:val="nl-NL"/>
        </w:rPr>
        <w:t xml:space="preserve"> </w:t>
      </w:r>
      <w:r w:rsidR="00EE1809" w:rsidRPr="007A4982">
        <w:rPr>
          <w:lang w:val="nl-NL"/>
        </w:rPr>
        <w:t>____________________________________</w:t>
      </w:r>
    </w:p>
    <w:p w14:paraId="5E28D991" w14:textId="77777777" w:rsidR="00AD7625" w:rsidRPr="007A4982" w:rsidRDefault="00AD7625" w:rsidP="00AD7625">
      <w:pPr>
        <w:pStyle w:val="Geenafstand"/>
        <w:rPr>
          <w:lang w:val="nl-NL"/>
        </w:rPr>
      </w:pPr>
    </w:p>
    <w:p w14:paraId="602F6D8F" w14:textId="793E0534" w:rsidR="00AD7625" w:rsidRPr="007A4982" w:rsidRDefault="00AD7625" w:rsidP="00AD7625">
      <w:pPr>
        <w:pStyle w:val="Geenafstand"/>
        <w:rPr>
          <w:lang w:val="nl-NL"/>
        </w:rPr>
      </w:pPr>
      <w:r w:rsidRPr="007A4982">
        <w:rPr>
          <w:lang w:val="nl-NL"/>
        </w:rPr>
        <w:t xml:space="preserve">        </w:t>
      </w:r>
      <w:r w:rsidR="007D1A7E">
        <w:rPr>
          <w:lang w:val="nl-NL"/>
        </w:rPr>
        <w:tab/>
        <w:t xml:space="preserve"> De uitvaartpolis</w:t>
      </w:r>
      <w:r w:rsidRPr="007A4982">
        <w:rPr>
          <w:lang w:val="nl-NL"/>
        </w:rPr>
        <w:t xml:space="preserve"> bevi</w:t>
      </w:r>
      <w:r w:rsidR="007D1A7E">
        <w:rPr>
          <w:lang w:val="nl-NL"/>
        </w:rPr>
        <w:t xml:space="preserve">ndt </w:t>
      </w:r>
      <w:r w:rsidRPr="007A4982">
        <w:rPr>
          <w:lang w:val="nl-NL"/>
        </w:rPr>
        <w:t>zich</w:t>
      </w:r>
    </w:p>
    <w:p w14:paraId="168AF7A5" w14:textId="77777777" w:rsidR="00AD7625" w:rsidRPr="007A4982" w:rsidRDefault="00AD7625" w:rsidP="00AD7625">
      <w:pPr>
        <w:pStyle w:val="Geenafstand"/>
        <w:ind w:left="567" w:hanging="567"/>
        <w:rPr>
          <w:lang w:val="nl-NL"/>
        </w:rPr>
      </w:pPr>
      <w:r w:rsidRPr="007A4982">
        <w:rPr>
          <w:lang w:val="nl-NL"/>
        </w:rPr>
        <w:t xml:space="preserve">             </w:t>
      </w:r>
    </w:p>
    <w:p w14:paraId="6C4B2F9C" w14:textId="77777777" w:rsidR="00AD7625" w:rsidRPr="007A4982" w:rsidRDefault="00AD7625" w:rsidP="00AD7625">
      <w:pPr>
        <w:pStyle w:val="Geenafstand"/>
        <w:ind w:left="567" w:hanging="567"/>
        <w:rPr>
          <w:lang w:val="nl-NL"/>
        </w:rPr>
      </w:pPr>
      <w:r w:rsidRPr="007A4982">
        <w:rPr>
          <w:lang w:val="nl-NL"/>
        </w:rPr>
        <w:t xml:space="preserve">              _______________________________________________</w:t>
      </w:r>
    </w:p>
    <w:p w14:paraId="1B6E5621" w14:textId="77777777" w:rsidR="00AD7625" w:rsidRPr="007A4982" w:rsidRDefault="00AD7625" w:rsidP="00AD7625">
      <w:pPr>
        <w:pStyle w:val="Geenafstand"/>
        <w:rPr>
          <w:lang w:val="nl-NL"/>
        </w:rPr>
      </w:pPr>
    </w:p>
    <w:p w14:paraId="72EAFD89" w14:textId="77777777" w:rsidR="00AD7625" w:rsidRPr="007A4982" w:rsidRDefault="00AD7625" w:rsidP="00AD7625">
      <w:pPr>
        <w:pStyle w:val="Geenafstand"/>
        <w:rPr>
          <w:lang w:val="nl-NL"/>
        </w:rPr>
      </w:pPr>
    </w:p>
    <w:p w14:paraId="3C0D70E6" w14:textId="77777777" w:rsidR="00AD7625" w:rsidRPr="007A4982" w:rsidRDefault="00AD7625" w:rsidP="00AD7625">
      <w:pPr>
        <w:rPr>
          <w:lang w:val="nl-NL"/>
        </w:rPr>
      </w:pPr>
    </w:p>
    <w:p w14:paraId="6AB0F268" w14:textId="77777777" w:rsidR="00DA06D1" w:rsidRPr="007A4982" w:rsidRDefault="00DA06D1" w:rsidP="00457716">
      <w:pPr>
        <w:ind w:left="426" w:firstLine="0"/>
        <w:rPr>
          <w:lang w:val="nl-NL"/>
        </w:rPr>
      </w:pPr>
    </w:p>
    <w:p w14:paraId="21506B3B" w14:textId="77777777" w:rsidR="00DA06D1" w:rsidRPr="007A4982" w:rsidRDefault="00DA06D1" w:rsidP="00457716">
      <w:pPr>
        <w:ind w:left="426" w:firstLine="0"/>
        <w:rPr>
          <w:lang w:val="nl-NL"/>
        </w:rPr>
      </w:pPr>
    </w:p>
    <w:p w14:paraId="760F29D4" w14:textId="41B3A564" w:rsidR="00306151" w:rsidRDefault="00306151" w:rsidP="00C870ED">
      <w:pPr>
        <w:rPr>
          <w:b/>
          <w:bCs/>
          <w:u w:val="single"/>
          <w:lang w:val="nl-NL"/>
        </w:rPr>
      </w:pPr>
      <w:r w:rsidRPr="00C870ED">
        <w:rPr>
          <w:b/>
          <w:bCs/>
          <w:u w:val="single"/>
          <w:lang w:val="nl-NL"/>
        </w:rPr>
        <w:t>FINANCIËLE</w:t>
      </w:r>
      <w:r>
        <w:rPr>
          <w:b/>
          <w:bCs/>
          <w:u w:val="single"/>
          <w:lang w:val="nl-NL"/>
        </w:rPr>
        <w:t xml:space="preserve"> GEGEVENS   </w:t>
      </w:r>
    </w:p>
    <w:p w14:paraId="3EC4A25A" w14:textId="77777777" w:rsidR="00306151" w:rsidRDefault="00306151" w:rsidP="00306151">
      <w:pPr>
        <w:rPr>
          <w:b/>
          <w:bCs/>
          <w:lang w:val="nl-NL"/>
        </w:rPr>
      </w:pPr>
    </w:p>
    <w:p w14:paraId="189525BF" w14:textId="77777777" w:rsidR="00306151" w:rsidRDefault="00306151" w:rsidP="00306151">
      <w:pPr>
        <w:pStyle w:val="Geenafstand"/>
        <w:rPr>
          <w:lang w:val="nl-NL"/>
        </w:rPr>
      </w:pPr>
    </w:p>
    <w:p w14:paraId="2CD5DC11" w14:textId="5FE0EF3E" w:rsidR="00306151" w:rsidRDefault="00306151" w:rsidP="00C870ED">
      <w:pPr>
        <w:pStyle w:val="Geenafstand"/>
        <w:ind w:firstLine="360"/>
        <w:rPr>
          <w:lang w:val="nl-NL"/>
        </w:rPr>
      </w:pPr>
      <w:r>
        <w:rPr>
          <w:lang w:val="nl-NL"/>
        </w:rPr>
        <w:t>Bank  ___________________________________________</w:t>
      </w:r>
    </w:p>
    <w:p w14:paraId="5347097F" w14:textId="77777777" w:rsidR="00C870ED" w:rsidRDefault="00C870ED" w:rsidP="00C870ED">
      <w:pPr>
        <w:pStyle w:val="Geenafstand"/>
        <w:ind w:firstLine="360"/>
        <w:rPr>
          <w:lang w:val="nl-NL"/>
        </w:rPr>
      </w:pPr>
    </w:p>
    <w:p w14:paraId="5689233F" w14:textId="77777777" w:rsidR="00CD7B6B" w:rsidRDefault="00CD7B6B" w:rsidP="00306151">
      <w:pPr>
        <w:pStyle w:val="Geenafstand"/>
        <w:rPr>
          <w:lang w:val="nl-NL"/>
        </w:rPr>
      </w:pPr>
    </w:p>
    <w:p w14:paraId="71001913" w14:textId="67441D28" w:rsidR="00306151" w:rsidRDefault="00306151" w:rsidP="00C870ED">
      <w:pPr>
        <w:pStyle w:val="Geenafstand"/>
        <w:ind w:firstLine="360"/>
        <w:rPr>
          <w:lang w:val="nl-NL"/>
        </w:rPr>
      </w:pPr>
      <w:r>
        <w:rPr>
          <w:lang w:val="nl-NL"/>
        </w:rPr>
        <w:t xml:space="preserve">IBAN nummer  </w:t>
      </w:r>
      <w:r w:rsidR="00CD7B6B">
        <w:rPr>
          <w:lang w:val="nl-NL"/>
        </w:rPr>
        <w:t>__________</w:t>
      </w:r>
      <w:r>
        <w:rPr>
          <w:lang w:val="nl-NL"/>
        </w:rPr>
        <w:t>____________________________</w:t>
      </w:r>
    </w:p>
    <w:p w14:paraId="3B1F876F" w14:textId="77777777" w:rsidR="00C870ED" w:rsidRDefault="00C870ED" w:rsidP="00C870ED">
      <w:pPr>
        <w:pStyle w:val="Geenafstand"/>
        <w:ind w:firstLine="360"/>
        <w:rPr>
          <w:lang w:val="nl-NL"/>
        </w:rPr>
      </w:pPr>
    </w:p>
    <w:p w14:paraId="2BCEE869" w14:textId="77777777" w:rsidR="00306151" w:rsidRDefault="00306151" w:rsidP="00306151">
      <w:pPr>
        <w:pStyle w:val="Geenafstand"/>
        <w:rPr>
          <w:lang w:val="nl-NL"/>
        </w:rPr>
      </w:pPr>
    </w:p>
    <w:p w14:paraId="3BB6DD62" w14:textId="607ABE3C" w:rsidR="00306151" w:rsidRDefault="00306151" w:rsidP="00C870ED">
      <w:pPr>
        <w:pStyle w:val="Geenafstand"/>
        <w:ind w:firstLine="360"/>
        <w:rPr>
          <w:lang w:val="nl-NL"/>
        </w:rPr>
      </w:pPr>
      <w:r>
        <w:rPr>
          <w:lang w:val="nl-NL"/>
        </w:rPr>
        <w:t xml:space="preserve">Gemachtigde </w:t>
      </w:r>
      <w:r w:rsidR="00CD7B6B">
        <w:rPr>
          <w:lang w:val="nl-NL"/>
        </w:rPr>
        <w:t>_</w:t>
      </w:r>
      <w:r>
        <w:rPr>
          <w:lang w:val="nl-NL"/>
        </w:rPr>
        <w:t>______________________________</w:t>
      </w:r>
    </w:p>
    <w:p w14:paraId="7157DF40" w14:textId="77777777" w:rsidR="00306151" w:rsidRDefault="00306151" w:rsidP="00306151">
      <w:pPr>
        <w:rPr>
          <w:lang w:val="nl-NL"/>
        </w:rPr>
      </w:pPr>
    </w:p>
    <w:p w14:paraId="1BDDD35C" w14:textId="77777777" w:rsidR="00DA06D1" w:rsidRPr="007A4982" w:rsidRDefault="00DA06D1" w:rsidP="00457716">
      <w:pPr>
        <w:ind w:left="426" w:firstLine="0"/>
        <w:rPr>
          <w:b/>
          <w:bCs/>
          <w:lang w:val="nl-NL"/>
        </w:rPr>
      </w:pPr>
    </w:p>
    <w:p w14:paraId="28022639" w14:textId="77777777" w:rsidR="00DA06D1" w:rsidRPr="007A4982" w:rsidRDefault="00DA06D1" w:rsidP="00457716">
      <w:pPr>
        <w:ind w:left="426" w:firstLine="0"/>
        <w:rPr>
          <w:b/>
          <w:bCs/>
          <w:lang w:val="nl-NL"/>
        </w:rPr>
      </w:pPr>
    </w:p>
    <w:p w14:paraId="75811C37" w14:textId="77777777" w:rsidR="00DA06D1" w:rsidRPr="007A4982" w:rsidRDefault="00DA06D1" w:rsidP="00457716">
      <w:pPr>
        <w:ind w:left="426" w:firstLine="0"/>
        <w:rPr>
          <w:b/>
          <w:bCs/>
          <w:lang w:val="nl-NL"/>
        </w:rPr>
      </w:pPr>
    </w:p>
    <w:p w14:paraId="13A90D19" w14:textId="77777777" w:rsidR="00C870ED" w:rsidRDefault="00C870ED">
      <w:pPr>
        <w:spacing w:after="160" w:line="259" w:lineRule="auto"/>
        <w:ind w:firstLine="0"/>
        <w:rPr>
          <w:b/>
          <w:bCs/>
          <w:u w:val="single"/>
          <w:lang w:val="nl-NL"/>
        </w:rPr>
      </w:pPr>
      <w:r>
        <w:rPr>
          <w:b/>
          <w:bCs/>
          <w:u w:val="single"/>
          <w:lang w:val="nl-NL"/>
        </w:rPr>
        <w:br w:type="page"/>
      </w:r>
    </w:p>
    <w:p w14:paraId="5922984F" w14:textId="77777777" w:rsidR="00C870ED" w:rsidRDefault="00C870ED" w:rsidP="003624B8">
      <w:pPr>
        <w:ind w:firstLine="0"/>
        <w:rPr>
          <w:b/>
          <w:bCs/>
          <w:u w:val="single"/>
          <w:lang w:val="nl-NL"/>
        </w:rPr>
      </w:pPr>
    </w:p>
    <w:p w14:paraId="0A86D439" w14:textId="77777777" w:rsidR="00C870ED" w:rsidRDefault="00C870ED" w:rsidP="003624B8">
      <w:pPr>
        <w:ind w:firstLine="0"/>
        <w:rPr>
          <w:b/>
          <w:bCs/>
          <w:u w:val="single"/>
          <w:lang w:val="nl-NL"/>
        </w:rPr>
      </w:pPr>
    </w:p>
    <w:p w14:paraId="151A82D5" w14:textId="77777777" w:rsidR="00C870ED" w:rsidRDefault="00C870ED" w:rsidP="003624B8">
      <w:pPr>
        <w:ind w:firstLine="0"/>
        <w:rPr>
          <w:b/>
          <w:bCs/>
          <w:u w:val="single"/>
          <w:lang w:val="nl-NL"/>
        </w:rPr>
      </w:pPr>
    </w:p>
    <w:p w14:paraId="3E307DBF" w14:textId="77777777" w:rsidR="00C870ED" w:rsidRDefault="00C870ED" w:rsidP="003624B8">
      <w:pPr>
        <w:ind w:firstLine="0"/>
        <w:rPr>
          <w:b/>
          <w:bCs/>
          <w:u w:val="single"/>
          <w:lang w:val="nl-NL"/>
        </w:rPr>
      </w:pPr>
    </w:p>
    <w:p w14:paraId="73BF3BFB" w14:textId="3519E9F0" w:rsidR="00DA06D1" w:rsidRPr="007A4982" w:rsidRDefault="006A23C6" w:rsidP="003624B8">
      <w:pPr>
        <w:ind w:firstLine="0"/>
        <w:rPr>
          <w:b/>
          <w:bCs/>
          <w:u w:val="single"/>
          <w:lang w:val="nl-NL"/>
        </w:rPr>
      </w:pPr>
      <w:r w:rsidRPr="007A4982">
        <w:rPr>
          <w:b/>
          <w:bCs/>
          <w:u w:val="single"/>
          <w:lang w:val="nl-NL"/>
        </w:rPr>
        <w:t>OVERIGE UITVAARTWENSEN</w:t>
      </w:r>
    </w:p>
    <w:p w14:paraId="04B0774B" w14:textId="77777777" w:rsidR="00C7562C" w:rsidRPr="007A4982" w:rsidRDefault="00C7562C" w:rsidP="00C7562C">
      <w:pPr>
        <w:ind w:left="426" w:firstLine="0"/>
        <w:rPr>
          <w:lang w:val="nl-NL"/>
        </w:rPr>
      </w:pPr>
    </w:p>
    <w:p w14:paraId="7DF835FF" w14:textId="2C3D59B1" w:rsidR="00C7562C" w:rsidRPr="007A4982" w:rsidRDefault="00C7562C" w:rsidP="003624B8">
      <w:pPr>
        <w:ind w:firstLine="0"/>
        <w:rPr>
          <w:lang w:val="nl-NL"/>
        </w:rPr>
      </w:pPr>
      <w:r w:rsidRPr="007A4982">
        <w:rPr>
          <w:lang w:val="nl-NL"/>
        </w:rPr>
        <w:t>Heeft u nog andere wensen betreffende uw uitvaart, dan kunt u     die als bijlage toevoegen of hier</w:t>
      </w:r>
      <w:r w:rsidR="007D1A7E">
        <w:rPr>
          <w:lang w:val="nl-NL"/>
        </w:rPr>
        <w:t>onder</w:t>
      </w:r>
      <w:r w:rsidRPr="007A4982">
        <w:rPr>
          <w:lang w:val="nl-NL"/>
        </w:rPr>
        <w:t xml:space="preserve"> vermelden.</w:t>
      </w:r>
    </w:p>
    <w:p w14:paraId="0A6D12E9" w14:textId="77777777" w:rsidR="00DA06D1" w:rsidRPr="007A4982" w:rsidRDefault="00DA06D1" w:rsidP="00457716">
      <w:pPr>
        <w:ind w:left="426" w:firstLine="0"/>
        <w:rPr>
          <w:b/>
          <w:bCs/>
          <w:lang w:val="nl-NL"/>
        </w:rPr>
      </w:pPr>
    </w:p>
    <w:p w14:paraId="414FCD80" w14:textId="77777777" w:rsidR="00C7562C" w:rsidRPr="007A4982" w:rsidRDefault="00C7562C" w:rsidP="00C7562C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lang w:val="nl-NL"/>
        </w:rPr>
      </w:pPr>
    </w:p>
    <w:p w14:paraId="2D8B6F5C" w14:textId="77777777" w:rsidR="00C7562C" w:rsidRPr="007A4982" w:rsidRDefault="00C7562C" w:rsidP="00C7562C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lang w:val="nl-NL"/>
        </w:rPr>
      </w:pPr>
    </w:p>
    <w:p w14:paraId="593BD750" w14:textId="77777777" w:rsidR="00C7562C" w:rsidRPr="007A4982" w:rsidRDefault="00C7562C" w:rsidP="00C7562C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lang w:val="nl-NL"/>
        </w:rPr>
      </w:pPr>
    </w:p>
    <w:p w14:paraId="67C00F6C" w14:textId="77777777" w:rsidR="00C7562C" w:rsidRPr="007A4982" w:rsidRDefault="00C7562C" w:rsidP="00C7562C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lang w:val="nl-NL"/>
        </w:rPr>
      </w:pPr>
    </w:p>
    <w:p w14:paraId="4E1C89A3" w14:textId="77777777" w:rsidR="00C7562C" w:rsidRPr="007A4982" w:rsidRDefault="00C7562C" w:rsidP="00C7562C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lang w:val="nl-NL"/>
        </w:rPr>
      </w:pPr>
    </w:p>
    <w:p w14:paraId="37D8FF2B" w14:textId="77777777" w:rsidR="00C7562C" w:rsidRPr="007A4982" w:rsidRDefault="00C7562C" w:rsidP="00C7562C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lang w:val="nl-NL"/>
        </w:rPr>
      </w:pPr>
    </w:p>
    <w:p w14:paraId="1AC1DD01" w14:textId="77777777" w:rsidR="00C7562C" w:rsidRPr="007A4982" w:rsidRDefault="00C7562C" w:rsidP="00C7562C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lang w:val="nl-NL"/>
        </w:rPr>
      </w:pPr>
    </w:p>
    <w:p w14:paraId="6CFB391F" w14:textId="77777777" w:rsidR="00C870ED" w:rsidRPr="007A4982" w:rsidRDefault="00C870ED" w:rsidP="00C870ED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lang w:val="nl-NL"/>
        </w:rPr>
      </w:pPr>
    </w:p>
    <w:p w14:paraId="7CCB52D1" w14:textId="77777777" w:rsidR="00C870ED" w:rsidRPr="007A4982" w:rsidRDefault="00C870ED" w:rsidP="00C870ED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lang w:val="nl-NL"/>
        </w:rPr>
      </w:pPr>
    </w:p>
    <w:p w14:paraId="1F35262C" w14:textId="77777777" w:rsidR="00C870ED" w:rsidRPr="007A4982" w:rsidRDefault="00C870ED" w:rsidP="00C870ED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lang w:val="nl-NL"/>
        </w:rPr>
      </w:pPr>
    </w:p>
    <w:p w14:paraId="55061E68" w14:textId="77777777" w:rsidR="00C870ED" w:rsidRPr="007A4982" w:rsidRDefault="00C870ED" w:rsidP="00C870ED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lang w:val="nl-NL"/>
        </w:rPr>
      </w:pPr>
    </w:p>
    <w:p w14:paraId="66C94D00" w14:textId="77777777" w:rsidR="00C870ED" w:rsidRPr="007A4982" w:rsidRDefault="00C870ED" w:rsidP="00C870ED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lang w:val="nl-NL"/>
        </w:rPr>
      </w:pPr>
    </w:p>
    <w:p w14:paraId="539BF54E" w14:textId="77777777" w:rsidR="00C870ED" w:rsidRPr="007A4982" w:rsidRDefault="00C870ED" w:rsidP="00C870ED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lang w:val="nl-NL"/>
        </w:rPr>
      </w:pPr>
    </w:p>
    <w:p w14:paraId="1A4834AD" w14:textId="77777777" w:rsidR="00C7562C" w:rsidRPr="007A4982" w:rsidRDefault="00C7562C" w:rsidP="00C870ED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jc w:val="right"/>
        <w:rPr>
          <w:lang w:val="nl-NL"/>
        </w:rPr>
      </w:pPr>
    </w:p>
    <w:p w14:paraId="5F1984FF" w14:textId="77777777" w:rsidR="00C7562C" w:rsidRPr="007A4982" w:rsidRDefault="00C7562C" w:rsidP="00C7562C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lang w:val="nl-NL"/>
        </w:rPr>
      </w:pPr>
    </w:p>
    <w:p w14:paraId="711014A8" w14:textId="77777777" w:rsidR="00C7562C" w:rsidRPr="007A4982" w:rsidRDefault="00C7562C" w:rsidP="00C7562C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lang w:val="nl-NL"/>
        </w:rPr>
      </w:pPr>
    </w:p>
    <w:p w14:paraId="211E984A" w14:textId="77777777" w:rsidR="00C870ED" w:rsidRPr="007A4982" w:rsidRDefault="00C870ED" w:rsidP="00C870ED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lang w:val="nl-NL"/>
        </w:rPr>
      </w:pPr>
    </w:p>
    <w:p w14:paraId="2DC51864" w14:textId="77777777" w:rsidR="00C870ED" w:rsidRPr="007A4982" w:rsidRDefault="00C870ED" w:rsidP="00C870ED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lang w:val="nl-NL"/>
        </w:rPr>
      </w:pPr>
    </w:p>
    <w:p w14:paraId="698B8AAA" w14:textId="77777777" w:rsidR="00306151" w:rsidRPr="007A4982" w:rsidRDefault="00306151" w:rsidP="00C870ED">
      <w:pPr>
        <w:pBdr>
          <w:bottom w:val="single" w:sz="12" w:space="1" w:color="auto"/>
          <w:between w:val="single" w:sz="12" w:space="1" w:color="auto"/>
        </w:pBdr>
        <w:spacing w:before="120"/>
        <w:ind w:firstLine="0"/>
        <w:rPr>
          <w:lang w:val="nl-NL"/>
        </w:rPr>
      </w:pPr>
    </w:p>
    <w:p w14:paraId="295387CE" w14:textId="77777777" w:rsidR="00306151" w:rsidRDefault="00306151" w:rsidP="00306151">
      <w:pPr>
        <w:rPr>
          <w:b/>
          <w:bCs/>
          <w:lang w:val="nl-NL"/>
        </w:rPr>
      </w:pPr>
    </w:p>
    <w:p w14:paraId="5326F5E3" w14:textId="77777777" w:rsidR="006A23C6" w:rsidRDefault="006A23C6" w:rsidP="00457716">
      <w:pPr>
        <w:ind w:left="426" w:firstLine="0"/>
        <w:rPr>
          <w:b/>
          <w:bCs/>
          <w:lang w:val="nl-NL"/>
        </w:rPr>
      </w:pPr>
    </w:p>
    <w:p w14:paraId="18B3D724" w14:textId="77777777" w:rsidR="006A23C6" w:rsidRDefault="006A23C6" w:rsidP="00457716">
      <w:pPr>
        <w:ind w:left="426" w:firstLine="0"/>
        <w:rPr>
          <w:b/>
          <w:bCs/>
          <w:lang w:val="nl-NL"/>
        </w:rPr>
      </w:pPr>
    </w:p>
    <w:p w14:paraId="4651331B" w14:textId="77777777" w:rsidR="006A23C6" w:rsidRDefault="006A23C6" w:rsidP="00457716">
      <w:pPr>
        <w:ind w:left="426" w:firstLine="0"/>
        <w:rPr>
          <w:b/>
          <w:bCs/>
          <w:lang w:val="nl-NL"/>
        </w:rPr>
      </w:pPr>
    </w:p>
    <w:p w14:paraId="19B5F664" w14:textId="58AA3A85" w:rsidR="00101280" w:rsidRDefault="00101280" w:rsidP="00457716">
      <w:pPr>
        <w:ind w:left="426" w:firstLine="0"/>
        <w:rPr>
          <w:b/>
          <w:bCs/>
          <w:lang w:val="nl-NL"/>
        </w:rPr>
      </w:pPr>
    </w:p>
    <w:p w14:paraId="1593DB82" w14:textId="4B1EA5FF" w:rsidR="00AD5B7F" w:rsidRDefault="00AD5B7F" w:rsidP="00457716">
      <w:pPr>
        <w:ind w:left="426" w:firstLine="0"/>
        <w:rPr>
          <w:b/>
          <w:bCs/>
          <w:lang w:val="nl-NL"/>
        </w:rPr>
      </w:pPr>
    </w:p>
    <w:p w14:paraId="71D30059" w14:textId="46C158EF" w:rsidR="00AD5B7F" w:rsidRDefault="00AD5B7F" w:rsidP="00457716">
      <w:pPr>
        <w:ind w:left="426" w:firstLine="0"/>
        <w:rPr>
          <w:b/>
          <w:bCs/>
          <w:lang w:val="nl-NL"/>
        </w:rPr>
      </w:pPr>
    </w:p>
    <w:p w14:paraId="027D9362" w14:textId="268BBFD0" w:rsidR="00AD5B7F" w:rsidRDefault="00AD5B7F" w:rsidP="00457716">
      <w:pPr>
        <w:ind w:left="426" w:firstLine="0"/>
        <w:rPr>
          <w:b/>
          <w:bCs/>
          <w:lang w:val="nl-NL"/>
        </w:rPr>
      </w:pPr>
    </w:p>
    <w:p w14:paraId="5A4A64A8" w14:textId="7304668E" w:rsidR="00AD5B7F" w:rsidRDefault="00AD5B7F" w:rsidP="00457716">
      <w:pPr>
        <w:ind w:left="426" w:firstLine="0"/>
        <w:rPr>
          <w:b/>
          <w:bCs/>
          <w:lang w:val="nl-NL"/>
        </w:rPr>
      </w:pPr>
    </w:p>
    <w:p w14:paraId="0ADF5A83" w14:textId="27C4D4F4" w:rsidR="00AD5B7F" w:rsidRDefault="00AD5B7F" w:rsidP="00457716">
      <w:pPr>
        <w:ind w:left="426" w:firstLine="0"/>
        <w:rPr>
          <w:b/>
          <w:bCs/>
          <w:lang w:val="nl-NL"/>
        </w:rPr>
      </w:pPr>
    </w:p>
    <w:p w14:paraId="452A49EA" w14:textId="02627578" w:rsidR="00AD5B7F" w:rsidRDefault="00AD5B7F" w:rsidP="00457716">
      <w:pPr>
        <w:ind w:left="426" w:firstLine="0"/>
        <w:rPr>
          <w:b/>
          <w:bCs/>
          <w:lang w:val="nl-NL"/>
        </w:rPr>
      </w:pPr>
    </w:p>
    <w:p w14:paraId="1CB1890D" w14:textId="61E37ED4" w:rsidR="00AD5B7F" w:rsidRDefault="00AD5B7F" w:rsidP="00C870ED">
      <w:pPr>
        <w:ind w:firstLine="0"/>
        <w:rPr>
          <w:b/>
          <w:bCs/>
          <w:lang w:val="nl-NL"/>
        </w:rPr>
      </w:pPr>
    </w:p>
    <w:p w14:paraId="6F857350" w14:textId="6DA5BE45" w:rsidR="00AD5B7F" w:rsidRDefault="00AD5B7F" w:rsidP="00457716">
      <w:pPr>
        <w:ind w:left="426" w:firstLine="0"/>
        <w:rPr>
          <w:b/>
          <w:bCs/>
          <w:lang w:val="nl-NL"/>
        </w:rPr>
      </w:pPr>
    </w:p>
    <w:p w14:paraId="0A8140CD" w14:textId="1B9FA2F6" w:rsidR="00AD5B7F" w:rsidRDefault="00AD5B7F" w:rsidP="00457716">
      <w:pPr>
        <w:ind w:left="426" w:firstLine="0"/>
        <w:rPr>
          <w:b/>
          <w:bCs/>
          <w:lang w:val="nl-NL"/>
        </w:rPr>
      </w:pPr>
    </w:p>
    <w:p w14:paraId="563B6A78" w14:textId="407052CA" w:rsidR="00AD5B7F" w:rsidRDefault="00AD5B7F" w:rsidP="00457716">
      <w:pPr>
        <w:ind w:left="426" w:firstLine="0"/>
        <w:rPr>
          <w:b/>
          <w:bCs/>
          <w:lang w:val="nl-NL"/>
        </w:rPr>
      </w:pPr>
    </w:p>
    <w:p w14:paraId="3024D704" w14:textId="105980CF" w:rsidR="00AD5B7F" w:rsidRDefault="00AD5B7F" w:rsidP="00457716">
      <w:pPr>
        <w:ind w:left="426" w:firstLine="0"/>
        <w:rPr>
          <w:b/>
          <w:bCs/>
          <w:lang w:val="nl-NL"/>
        </w:rPr>
      </w:pPr>
    </w:p>
    <w:p w14:paraId="54AF3C32" w14:textId="61A53070" w:rsidR="00AD5B7F" w:rsidRDefault="00AD5B7F" w:rsidP="00457716">
      <w:pPr>
        <w:ind w:left="426" w:firstLine="0"/>
        <w:rPr>
          <w:b/>
          <w:bCs/>
          <w:lang w:val="nl-NL"/>
        </w:rPr>
      </w:pPr>
    </w:p>
    <w:p w14:paraId="1ED6B948" w14:textId="16077FB4" w:rsidR="00AD5B7F" w:rsidRDefault="00AD5B7F" w:rsidP="005C2764">
      <w:pPr>
        <w:ind w:firstLine="0"/>
        <w:rPr>
          <w:b/>
          <w:bCs/>
          <w:lang w:val="nl-NL"/>
        </w:rPr>
      </w:pPr>
    </w:p>
    <w:p w14:paraId="38BAE0BA" w14:textId="77777777" w:rsidR="00AD5B7F" w:rsidRDefault="00AD5B7F" w:rsidP="00457716">
      <w:pPr>
        <w:ind w:left="426" w:firstLine="0"/>
        <w:rPr>
          <w:b/>
          <w:bCs/>
          <w:lang w:val="nl-NL"/>
        </w:rPr>
      </w:pPr>
    </w:p>
    <w:p w14:paraId="35AC6867" w14:textId="322DF5FC" w:rsidR="00AD5B7F" w:rsidRDefault="00AD5B7F" w:rsidP="00457716">
      <w:pPr>
        <w:ind w:left="426" w:firstLine="0"/>
        <w:rPr>
          <w:b/>
          <w:bCs/>
          <w:lang w:val="nl-NL"/>
        </w:rPr>
      </w:pPr>
    </w:p>
    <w:p w14:paraId="284291BA" w14:textId="1CDD437F" w:rsidR="00AD5B7F" w:rsidRDefault="00AD5B7F" w:rsidP="00457716">
      <w:pPr>
        <w:ind w:left="426" w:firstLine="0"/>
        <w:rPr>
          <w:b/>
          <w:bCs/>
          <w:lang w:val="nl-NL"/>
        </w:rPr>
      </w:pPr>
    </w:p>
    <w:p w14:paraId="6F731814" w14:textId="2D6FB945" w:rsidR="00AD5B7F" w:rsidRDefault="00AD5B7F" w:rsidP="00457716">
      <w:pPr>
        <w:ind w:left="426" w:firstLine="0"/>
        <w:rPr>
          <w:b/>
          <w:bCs/>
          <w:lang w:val="nl-NL"/>
        </w:rPr>
      </w:pPr>
    </w:p>
    <w:p w14:paraId="3C99EEE4" w14:textId="5F8473FA" w:rsidR="00306151" w:rsidRDefault="00306151" w:rsidP="00C870ED">
      <w:pPr>
        <w:ind w:firstLine="0"/>
        <w:rPr>
          <w:b/>
          <w:bCs/>
          <w:lang w:val="nl-NL"/>
        </w:rPr>
      </w:pPr>
    </w:p>
    <w:p w14:paraId="426D37E5" w14:textId="7A993635" w:rsidR="00306151" w:rsidRDefault="00306151" w:rsidP="00457716">
      <w:pPr>
        <w:ind w:left="426" w:firstLine="0"/>
        <w:rPr>
          <w:b/>
          <w:bCs/>
          <w:lang w:val="nl-NL"/>
        </w:rPr>
      </w:pPr>
    </w:p>
    <w:p w14:paraId="4E8ECB56" w14:textId="49A836BF" w:rsidR="00306151" w:rsidRDefault="00306151" w:rsidP="00457716">
      <w:pPr>
        <w:ind w:left="426" w:firstLine="0"/>
        <w:rPr>
          <w:b/>
          <w:bCs/>
          <w:lang w:val="nl-NL"/>
        </w:rPr>
      </w:pPr>
    </w:p>
    <w:p w14:paraId="545184DA" w14:textId="06FA16E6" w:rsidR="00306151" w:rsidRDefault="00306151" w:rsidP="00457716">
      <w:pPr>
        <w:ind w:left="426" w:firstLine="0"/>
        <w:rPr>
          <w:b/>
          <w:bCs/>
          <w:lang w:val="nl-NL"/>
        </w:rPr>
      </w:pPr>
    </w:p>
    <w:p w14:paraId="1C624D94" w14:textId="1551B595" w:rsidR="00306151" w:rsidRDefault="00306151" w:rsidP="00457716">
      <w:pPr>
        <w:ind w:left="426" w:firstLine="0"/>
        <w:rPr>
          <w:b/>
          <w:bCs/>
          <w:lang w:val="nl-NL"/>
        </w:rPr>
      </w:pPr>
    </w:p>
    <w:p w14:paraId="77681D91" w14:textId="12C5102F" w:rsidR="00306151" w:rsidRDefault="00306151" w:rsidP="00457716">
      <w:pPr>
        <w:ind w:left="426" w:firstLine="0"/>
        <w:rPr>
          <w:b/>
          <w:bCs/>
          <w:lang w:val="nl-NL"/>
        </w:rPr>
      </w:pPr>
    </w:p>
    <w:p w14:paraId="074C57F3" w14:textId="5A8563EE" w:rsidR="00C870ED" w:rsidRDefault="00C870ED" w:rsidP="00457716">
      <w:pPr>
        <w:ind w:left="426" w:firstLine="0"/>
        <w:rPr>
          <w:b/>
          <w:bCs/>
          <w:lang w:val="nl-NL"/>
        </w:rPr>
      </w:pPr>
    </w:p>
    <w:p w14:paraId="5D3FD20E" w14:textId="2E36328B" w:rsidR="00306151" w:rsidRDefault="00306151" w:rsidP="00457716">
      <w:pPr>
        <w:ind w:left="426" w:firstLine="0"/>
        <w:rPr>
          <w:b/>
          <w:bCs/>
          <w:lang w:val="nl-NL"/>
        </w:rPr>
      </w:pPr>
    </w:p>
    <w:p w14:paraId="129B3F44" w14:textId="45BECAAC" w:rsidR="00AD5B7F" w:rsidRDefault="00AD5B7F" w:rsidP="00457716">
      <w:pPr>
        <w:ind w:left="426" w:firstLine="0"/>
        <w:rPr>
          <w:b/>
          <w:bCs/>
          <w:lang w:val="nl-NL"/>
        </w:rPr>
      </w:pPr>
    </w:p>
    <w:p w14:paraId="16305885" w14:textId="4CF6474A" w:rsidR="00AD5B7F" w:rsidRDefault="00AD5B7F" w:rsidP="00457716">
      <w:pPr>
        <w:ind w:left="426" w:firstLine="0"/>
        <w:rPr>
          <w:b/>
          <w:bCs/>
          <w:lang w:val="nl-NL"/>
        </w:rPr>
      </w:pPr>
    </w:p>
    <w:p w14:paraId="1F19C684" w14:textId="77777777" w:rsidR="00C270CB" w:rsidRDefault="00C270CB" w:rsidP="00457716">
      <w:pPr>
        <w:ind w:left="426" w:firstLine="0"/>
        <w:rPr>
          <w:b/>
          <w:bCs/>
          <w:lang w:val="nl-NL"/>
        </w:rPr>
      </w:pPr>
    </w:p>
    <w:p w14:paraId="3F72E761" w14:textId="5DC71C62" w:rsidR="00AD5B7F" w:rsidRDefault="00C870ED" w:rsidP="00457716">
      <w:pPr>
        <w:ind w:left="426" w:firstLine="0"/>
        <w:rPr>
          <w:b/>
          <w:bCs/>
          <w:lang w:val="nl-NL"/>
        </w:rPr>
      </w:pPr>
      <w:r>
        <w:rPr>
          <w:rFonts w:ascii="Times New Roman" w:hAnsi="Times New Roman" w:cs="Times New Roman"/>
          <w:noProof/>
          <w:lang w:val="nl-NL"/>
        </w:rPr>
        <w:drawing>
          <wp:inline distT="0" distB="0" distL="0" distR="0" wp14:anchorId="2581E1D7" wp14:editId="64C2E424">
            <wp:extent cx="666750" cy="604308"/>
            <wp:effectExtent l="0" t="0" r="0" b="5715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04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A1B23" w14:textId="77777777" w:rsidR="005A2294" w:rsidRDefault="00101280" w:rsidP="00457716">
      <w:pPr>
        <w:ind w:left="426" w:firstLine="0"/>
        <w:rPr>
          <w:lang w:val="nl-NL"/>
        </w:rPr>
      </w:pPr>
      <w:r>
        <w:rPr>
          <w:lang w:val="nl-NL"/>
        </w:rPr>
        <w:t>Ook als u geen lid bent van onze vereniging kunt u van onze diensten gebruik maken.</w:t>
      </w:r>
    </w:p>
    <w:p w14:paraId="22B0127D" w14:textId="77777777" w:rsidR="00101280" w:rsidRPr="005A2294" w:rsidRDefault="00101280" w:rsidP="00457716">
      <w:pPr>
        <w:ind w:left="426" w:firstLine="0"/>
        <w:rPr>
          <w:lang w:val="nl-NL"/>
        </w:rPr>
      </w:pPr>
    </w:p>
    <w:p w14:paraId="57C21A27" w14:textId="77777777" w:rsidR="00D70427" w:rsidRDefault="00D70427" w:rsidP="00457716">
      <w:pPr>
        <w:ind w:left="426" w:firstLine="0"/>
        <w:rPr>
          <w:b/>
          <w:bCs/>
          <w:lang w:val="nl-NL"/>
        </w:rPr>
      </w:pPr>
      <w:r>
        <w:rPr>
          <w:b/>
          <w:bCs/>
          <w:lang w:val="nl-NL"/>
        </w:rPr>
        <w:t xml:space="preserve">Contact: </w:t>
      </w:r>
    </w:p>
    <w:p w14:paraId="393F133B" w14:textId="3A98C075" w:rsidR="0072125E" w:rsidRDefault="00101280" w:rsidP="00C870ED">
      <w:pPr>
        <w:ind w:left="426" w:firstLine="0"/>
      </w:pPr>
      <w:r w:rsidRPr="00101280">
        <w:rPr>
          <w:lang w:val="nl-NL"/>
        </w:rPr>
        <w:t xml:space="preserve">Website </w:t>
      </w:r>
      <w:r>
        <w:rPr>
          <w:lang w:val="nl-NL"/>
        </w:rPr>
        <w:t>:</w:t>
      </w:r>
      <w:r w:rsidRPr="00101280">
        <w:t xml:space="preserve"> </w:t>
      </w:r>
      <w:r>
        <w:t>www.uitvaartverzorgingdiepenveen.nl</w:t>
      </w:r>
    </w:p>
    <w:p w14:paraId="111C0EB7" w14:textId="1394428C" w:rsidR="00C870ED" w:rsidRDefault="00C870ED" w:rsidP="00C870ED">
      <w:pPr>
        <w:ind w:left="426" w:firstLine="0"/>
        <w:rPr>
          <w:lang w:val="nl-NL"/>
        </w:rPr>
      </w:pPr>
    </w:p>
    <w:p w14:paraId="60881BA1" w14:textId="0368223E" w:rsidR="00C870ED" w:rsidRPr="00C270CB" w:rsidRDefault="00C870ED" w:rsidP="00C270CB">
      <w:pPr>
        <w:ind w:left="426" w:firstLine="0"/>
        <w:jc w:val="center"/>
        <w:rPr>
          <w:sz w:val="18"/>
          <w:szCs w:val="18"/>
          <w:lang w:val="nl-NL"/>
        </w:rPr>
      </w:pPr>
      <w:r w:rsidRPr="00C270CB">
        <w:rPr>
          <w:sz w:val="18"/>
          <w:szCs w:val="18"/>
          <w:lang w:val="nl-NL"/>
        </w:rPr>
        <w:t>Wilsbeschikking</w:t>
      </w:r>
      <w:r w:rsidR="00C270CB">
        <w:rPr>
          <w:sz w:val="18"/>
          <w:szCs w:val="18"/>
          <w:lang w:val="nl-NL"/>
        </w:rPr>
        <w:t xml:space="preserve"> versie:</w:t>
      </w:r>
      <w:r w:rsidR="00C270CB" w:rsidRPr="00C270CB">
        <w:rPr>
          <w:sz w:val="18"/>
          <w:szCs w:val="18"/>
          <w:lang w:val="nl-NL"/>
        </w:rPr>
        <w:t xml:space="preserve"> november 2022</w:t>
      </w:r>
    </w:p>
    <w:p w14:paraId="73CD3A4C" w14:textId="77777777" w:rsidR="00C270CB" w:rsidRPr="0072125E" w:rsidRDefault="00C270CB">
      <w:pPr>
        <w:ind w:left="426" w:firstLine="0"/>
        <w:rPr>
          <w:lang w:val="nl-NL"/>
        </w:rPr>
      </w:pPr>
    </w:p>
    <w:sectPr w:rsidR="00C270CB" w:rsidRPr="0072125E" w:rsidSect="007F0592">
      <w:pgSz w:w="8420" w:h="11907" w:orient="landscape" w:code="9"/>
      <w:pgMar w:top="360" w:right="907" w:bottom="360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410EC4"/>
    <w:multiLevelType w:val="hybridMultilevel"/>
    <w:tmpl w:val="FFFFFFFF"/>
    <w:lvl w:ilvl="0" w:tplc="BF5A88D2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3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3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050128EA"/>
    <w:multiLevelType w:val="hybridMultilevel"/>
    <w:tmpl w:val="DFE03E04"/>
    <w:lvl w:ilvl="0" w:tplc="BC78FD88">
      <w:numFmt w:val="decimal"/>
      <w:lvlText w:val="%1"/>
      <w:lvlJc w:val="left"/>
      <w:pPr>
        <w:ind w:left="7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500" w:hanging="360"/>
      </w:pPr>
    </w:lvl>
    <w:lvl w:ilvl="2" w:tplc="0413001B" w:tentative="1">
      <w:start w:val="1"/>
      <w:numFmt w:val="lowerRoman"/>
      <w:lvlText w:val="%3."/>
      <w:lvlJc w:val="right"/>
      <w:pPr>
        <w:ind w:left="2220" w:hanging="180"/>
      </w:pPr>
    </w:lvl>
    <w:lvl w:ilvl="3" w:tplc="0413000F" w:tentative="1">
      <w:start w:val="1"/>
      <w:numFmt w:val="decimal"/>
      <w:lvlText w:val="%4."/>
      <w:lvlJc w:val="left"/>
      <w:pPr>
        <w:ind w:left="2940" w:hanging="360"/>
      </w:pPr>
    </w:lvl>
    <w:lvl w:ilvl="4" w:tplc="04130019" w:tentative="1">
      <w:start w:val="1"/>
      <w:numFmt w:val="lowerLetter"/>
      <w:lvlText w:val="%5."/>
      <w:lvlJc w:val="left"/>
      <w:pPr>
        <w:ind w:left="3660" w:hanging="360"/>
      </w:pPr>
    </w:lvl>
    <w:lvl w:ilvl="5" w:tplc="0413001B" w:tentative="1">
      <w:start w:val="1"/>
      <w:numFmt w:val="lowerRoman"/>
      <w:lvlText w:val="%6."/>
      <w:lvlJc w:val="right"/>
      <w:pPr>
        <w:ind w:left="4380" w:hanging="180"/>
      </w:pPr>
    </w:lvl>
    <w:lvl w:ilvl="6" w:tplc="0413000F" w:tentative="1">
      <w:start w:val="1"/>
      <w:numFmt w:val="decimal"/>
      <w:lvlText w:val="%7."/>
      <w:lvlJc w:val="left"/>
      <w:pPr>
        <w:ind w:left="5100" w:hanging="360"/>
      </w:pPr>
    </w:lvl>
    <w:lvl w:ilvl="7" w:tplc="04130019" w:tentative="1">
      <w:start w:val="1"/>
      <w:numFmt w:val="lowerLetter"/>
      <w:lvlText w:val="%8."/>
      <w:lvlJc w:val="left"/>
      <w:pPr>
        <w:ind w:left="5820" w:hanging="360"/>
      </w:pPr>
    </w:lvl>
    <w:lvl w:ilvl="8" w:tplc="0413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" w15:restartNumberingAfterBreak="0">
    <w:nsid w:val="074C1194"/>
    <w:multiLevelType w:val="hybridMultilevel"/>
    <w:tmpl w:val="8338A29A"/>
    <w:lvl w:ilvl="0" w:tplc="465230E0"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7C071A"/>
    <w:multiLevelType w:val="hybridMultilevel"/>
    <w:tmpl w:val="256E4E82"/>
    <w:lvl w:ilvl="0" w:tplc="34FC1DD0"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364" w:hanging="360"/>
      </w:pPr>
    </w:lvl>
    <w:lvl w:ilvl="2" w:tplc="0413001B" w:tentative="1">
      <w:start w:val="1"/>
      <w:numFmt w:val="lowerRoman"/>
      <w:lvlText w:val="%3."/>
      <w:lvlJc w:val="right"/>
      <w:pPr>
        <w:ind w:left="2084" w:hanging="180"/>
      </w:pPr>
    </w:lvl>
    <w:lvl w:ilvl="3" w:tplc="0413000F" w:tentative="1">
      <w:start w:val="1"/>
      <w:numFmt w:val="decimal"/>
      <w:lvlText w:val="%4."/>
      <w:lvlJc w:val="left"/>
      <w:pPr>
        <w:ind w:left="2804" w:hanging="360"/>
      </w:pPr>
    </w:lvl>
    <w:lvl w:ilvl="4" w:tplc="04130019" w:tentative="1">
      <w:start w:val="1"/>
      <w:numFmt w:val="lowerLetter"/>
      <w:lvlText w:val="%5."/>
      <w:lvlJc w:val="left"/>
      <w:pPr>
        <w:ind w:left="3524" w:hanging="360"/>
      </w:pPr>
    </w:lvl>
    <w:lvl w:ilvl="5" w:tplc="0413001B" w:tentative="1">
      <w:start w:val="1"/>
      <w:numFmt w:val="lowerRoman"/>
      <w:lvlText w:val="%6."/>
      <w:lvlJc w:val="right"/>
      <w:pPr>
        <w:ind w:left="4244" w:hanging="180"/>
      </w:pPr>
    </w:lvl>
    <w:lvl w:ilvl="6" w:tplc="0413000F" w:tentative="1">
      <w:start w:val="1"/>
      <w:numFmt w:val="decimal"/>
      <w:lvlText w:val="%7."/>
      <w:lvlJc w:val="left"/>
      <w:pPr>
        <w:ind w:left="4964" w:hanging="360"/>
      </w:pPr>
    </w:lvl>
    <w:lvl w:ilvl="7" w:tplc="04130019" w:tentative="1">
      <w:start w:val="1"/>
      <w:numFmt w:val="lowerLetter"/>
      <w:lvlText w:val="%8."/>
      <w:lvlJc w:val="left"/>
      <w:pPr>
        <w:ind w:left="5684" w:hanging="360"/>
      </w:pPr>
    </w:lvl>
    <w:lvl w:ilvl="8" w:tplc="0413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 w15:restartNumberingAfterBreak="0">
    <w:nsid w:val="111C1022"/>
    <w:multiLevelType w:val="hybridMultilevel"/>
    <w:tmpl w:val="F7A4FA4C"/>
    <w:lvl w:ilvl="0" w:tplc="0276BFBA"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D1A1E28"/>
    <w:multiLevelType w:val="hybridMultilevel"/>
    <w:tmpl w:val="5F5E16F4"/>
    <w:lvl w:ilvl="0" w:tplc="8634FF58">
      <w:numFmt w:val="decimal"/>
      <w:lvlText w:val="%1"/>
      <w:lvlJc w:val="left"/>
      <w:pPr>
        <w:ind w:left="78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500" w:hanging="360"/>
      </w:pPr>
    </w:lvl>
    <w:lvl w:ilvl="2" w:tplc="0413001B" w:tentative="1">
      <w:start w:val="1"/>
      <w:numFmt w:val="lowerRoman"/>
      <w:lvlText w:val="%3."/>
      <w:lvlJc w:val="right"/>
      <w:pPr>
        <w:ind w:left="2220" w:hanging="180"/>
      </w:pPr>
    </w:lvl>
    <w:lvl w:ilvl="3" w:tplc="0413000F" w:tentative="1">
      <w:start w:val="1"/>
      <w:numFmt w:val="decimal"/>
      <w:lvlText w:val="%4."/>
      <w:lvlJc w:val="left"/>
      <w:pPr>
        <w:ind w:left="2940" w:hanging="360"/>
      </w:pPr>
    </w:lvl>
    <w:lvl w:ilvl="4" w:tplc="04130019" w:tentative="1">
      <w:start w:val="1"/>
      <w:numFmt w:val="lowerLetter"/>
      <w:lvlText w:val="%5."/>
      <w:lvlJc w:val="left"/>
      <w:pPr>
        <w:ind w:left="3660" w:hanging="360"/>
      </w:pPr>
    </w:lvl>
    <w:lvl w:ilvl="5" w:tplc="0413001B" w:tentative="1">
      <w:start w:val="1"/>
      <w:numFmt w:val="lowerRoman"/>
      <w:lvlText w:val="%6."/>
      <w:lvlJc w:val="right"/>
      <w:pPr>
        <w:ind w:left="4380" w:hanging="180"/>
      </w:pPr>
    </w:lvl>
    <w:lvl w:ilvl="6" w:tplc="0413000F" w:tentative="1">
      <w:start w:val="1"/>
      <w:numFmt w:val="decimal"/>
      <w:lvlText w:val="%7."/>
      <w:lvlJc w:val="left"/>
      <w:pPr>
        <w:ind w:left="5100" w:hanging="360"/>
      </w:pPr>
    </w:lvl>
    <w:lvl w:ilvl="7" w:tplc="04130019" w:tentative="1">
      <w:start w:val="1"/>
      <w:numFmt w:val="lowerLetter"/>
      <w:lvlText w:val="%8."/>
      <w:lvlJc w:val="left"/>
      <w:pPr>
        <w:ind w:left="5820" w:hanging="360"/>
      </w:pPr>
    </w:lvl>
    <w:lvl w:ilvl="8" w:tplc="0413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6" w15:restartNumberingAfterBreak="0">
    <w:nsid w:val="1DF33A09"/>
    <w:multiLevelType w:val="hybridMultilevel"/>
    <w:tmpl w:val="A386F4A6"/>
    <w:lvl w:ilvl="0" w:tplc="24426CC8"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364" w:hanging="360"/>
      </w:pPr>
    </w:lvl>
    <w:lvl w:ilvl="2" w:tplc="0413001B" w:tentative="1">
      <w:start w:val="1"/>
      <w:numFmt w:val="lowerRoman"/>
      <w:lvlText w:val="%3."/>
      <w:lvlJc w:val="right"/>
      <w:pPr>
        <w:ind w:left="2084" w:hanging="180"/>
      </w:pPr>
    </w:lvl>
    <w:lvl w:ilvl="3" w:tplc="0413000F" w:tentative="1">
      <w:start w:val="1"/>
      <w:numFmt w:val="decimal"/>
      <w:lvlText w:val="%4."/>
      <w:lvlJc w:val="left"/>
      <w:pPr>
        <w:ind w:left="2804" w:hanging="360"/>
      </w:pPr>
    </w:lvl>
    <w:lvl w:ilvl="4" w:tplc="04130019" w:tentative="1">
      <w:start w:val="1"/>
      <w:numFmt w:val="lowerLetter"/>
      <w:lvlText w:val="%5."/>
      <w:lvlJc w:val="left"/>
      <w:pPr>
        <w:ind w:left="3524" w:hanging="360"/>
      </w:pPr>
    </w:lvl>
    <w:lvl w:ilvl="5" w:tplc="0413001B" w:tentative="1">
      <w:start w:val="1"/>
      <w:numFmt w:val="lowerRoman"/>
      <w:lvlText w:val="%6."/>
      <w:lvlJc w:val="right"/>
      <w:pPr>
        <w:ind w:left="4244" w:hanging="180"/>
      </w:pPr>
    </w:lvl>
    <w:lvl w:ilvl="6" w:tplc="0413000F" w:tentative="1">
      <w:start w:val="1"/>
      <w:numFmt w:val="decimal"/>
      <w:lvlText w:val="%7."/>
      <w:lvlJc w:val="left"/>
      <w:pPr>
        <w:ind w:left="4964" w:hanging="360"/>
      </w:pPr>
    </w:lvl>
    <w:lvl w:ilvl="7" w:tplc="04130019" w:tentative="1">
      <w:start w:val="1"/>
      <w:numFmt w:val="lowerLetter"/>
      <w:lvlText w:val="%8."/>
      <w:lvlJc w:val="left"/>
      <w:pPr>
        <w:ind w:left="5684" w:hanging="360"/>
      </w:pPr>
    </w:lvl>
    <w:lvl w:ilvl="8" w:tplc="0413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 w15:restartNumberingAfterBreak="0">
    <w:nsid w:val="270C3D99"/>
    <w:multiLevelType w:val="hybridMultilevel"/>
    <w:tmpl w:val="3B50E09C"/>
    <w:lvl w:ilvl="0" w:tplc="D90EA73C"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6116C32"/>
    <w:multiLevelType w:val="hybridMultilevel"/>
    <w:tmpl w:val="A09E62CA"/>
    <w:lvl w:ilvl="0" w:tplc="5B426942"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C986104"/>
    <w:multiLevelType w:val="hybridMultilevel"/>
    <w:tmpl w:val="FFFFFFFF"/>
    <w:lvl w:ilvl="0" w:tplc="426C7E38">
      <w:numFmt w:val="decimal"/>
      <w:lvlText w:val="%1"/>
      <w:lvlJc w:val="left"/>
      <w:pPr>
        <w:ind w:left="780" w:hanging="360"/>
      </w:pPr>
      <w:rPr>
        <w:rFonts w:cs="Times New Roman" w:hint="default"/>
      </w:rPr>
    </w:lvl>
    <w:lvl w:ilvl="1" w:tplc="04130019" w:tentative="1">
      <w:start w:val="1"/>
      <w:numFmt w:val="lowerLetter"/>
      <w:lvlText w:val="%2."/>
      <w:lvlJc w:val="left"/>
      <w:pPr>
        <w:ind w:left="1500" w:hanging="360"/>
      </w:pPr>
      <w:rPr>
        <w:rFonts w:cs="Times New Roman"/>
      </w:rPr>
    </w:lvl>
    <w:lvl w:ilvl="2" w:tplc="0413001B" w:tentative="1">
      <w:start w:val="1"/>
      <w:numFmt w:val="lowerRoman"/>
      <w:lvlText w:val="%3."/>
      <w:lvlJc w:val="right"/>
      <w:pPr>
        <w:ind w:left="2220" w:hanging="180"/>
      </w:pPr>
      <w:rPr>
        <w:rFonts w:cs="Times New Roman"/>
      </w:rPr>
    </w:lvl>
    <w:lvl w:ilvl="3" w:tplc="0413000F" w:tentative="1">
      <w:start w:val="1"/>
      <w:numFmt w:val="decimal"/>
      <w:lvlText w:val="%4."/>
      <w:lvlJc w:val="left"/>
      <w:pPr>
        <w:ind w:left="2940" w:hanging="360"/>
      </w:pPr>
      <w:rPr>
        <w:rFonts w:cs="Times New Roman"/>
      </w:rPr>
    </w:lvl>
    <w:lvl w:ilvl="4" w:tplc="04130019" w:tentative="1">
      <w:start w:val="1"/>
      <w:numFmt w:val="lowerLetter"/>
      <w:lvlText w:val="%5."/>
      <w:lvlJc w:val="left"/>
      <w:pPr>
        <w:ind w:left="3660" w:hanging="360"/>
      </w:pPr>
      <w:rPr>
        <w:rFonts w:cs="Times New Roman"/>
      </w:rPr>
    </w:lvl>
    <w:lvl w:ilvl="5" w:tplc="0413001B" w:tentative="1">
      <w:start w:val="1"/>
      <w:numFmt w:val="lowerRoman"/>
      <w:lvlText w:val="%6."/>
      <w:lvlJc w:val="right"/>
      <w:pPr>
        <w:ind w:left="4380" w:hanging="180"/>
      </w:pPr>
      <w:rPr>
        <w:rFonts w:cs="Times New Roman"/>
      </w:rPr>
    </w:lvl>
    <w:lvl w:ilvl="6" w:tplc="0413000F" w:tentative="1">
      <w:start w:val="1"/>
      <w:numFmt w:val="decimal"/>
      <w:lvlText w:val="%7."/>
      <w:lvlJc w:val="left"/>
      <w:pPr>
        <w:ind w:left="5100" w:hanging="360"/>
      </w:pPr>
      <w:rPr>
        <w:rFonts w:cs="Times New Roman"/>
      </w:rPr>
    </w:lvl>
    <w:lvl w:ilvl="7" w:tplc="04130019" w:tentative="1">
      <w:start w:val="1"/>
      <w:numFmt w:val="lowerLetter"/>
      <w:lvlText w:val="%8."/>
      <w:lvlJc w:val="left"/>
      <w:pPr>
        <w:ind w:left="5820" w:hanging="360"/>
      </w:pPr>
      <w:rPr>
        <w:rFonts w:cs="Times New Roman"/>
      </w:rPr>
    </w:lvl>
    <w:lvl w:ilvl="8" w:tplc="0413001B" w:tentative="1">
      <w:start w:val="1"/>
      <w:numFmt w:val="lowerRoman"/>
      <w:lvlText w:val="%9."/>
      <w:lvlJc w:val="right"/>
      <w:pPr>
        <w:ind w:left="6540" w:hanging="180"/>
      </w:pPr>
      <w:rPr>
        <w:rFonts w:cs="Times New Roman"/>
      </w:rPr>
    </w:lvl>
  </w:abstractNum>
  <w:abstractNum w:abstractNumId="10" w15:restartNumberingAfterBreak="0">
    <w:nsid w:val="3FCC391C"/>
    <w:multiLevelType w:val="hybridMultilevel"/>
    <w:tmpl w:val="D4205E56"/>
    <w:lvl w:ilvl="0" w:tplc="09369B00"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FF27440"/>
    <w:multiLevelType w:val="hybridMultilevel"/>
    <w:tmpl w:val="FFFFFFFF"/>
    <w:lvl w:ilvl="0" w:tplc="E656FE54"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3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3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41120185"/>
    <w:multiLevelType w:val="hybridMultilevel"/>
    <w:tmpl w:val="4F049B74"/>
    <w:lvl w:ilvl="0" w:tplc="8B1673EA">
      <w:numFmt w:val="decimal"/>
      <w:lvlText w:val="%1"/>
      <w:lvlJc w:val="left"/>
      <w:pPr>
        <w:ind w:left="84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560" w:hanging="360"/>
      </w:pPr>
    </w:lvl>
    <w:lvl w:ilvl="2" w:tplc="0413001B" w:tentative="1">
      <w:start w:val="1"/>
      <w:numFmt w:val="lowerRoman"/>
      <w:lvlText w:val="%3."/>
      <w:lvlJc w:val="right"/>
      <w:pPr>
        <w:ind w:left="2280" w:hanging="180"/>
      </w:pPr>
    </w:lvl>
    <w:lvl w:ilvl="3" w:tplc="0413000F" w:tentative="1">
      <w:start w:val="1"/>
      <w:numFmt w:val="decimal"/>
      <w:lvlText w:val="%4."/>
      <w:lvlJc w:val="left"/>
      <w:pPr>
        <w:ind w:left="3000" w:hanging="360"/>
      </w:pPr>
    </w:lvl>
    <w:lvl w:ilvl="4" w:tplc="04130019" w:tentative="1">
      <w:start w:val="1"/>
      <w:numFmt w:val="lowerLetter"/>
      <w:lvlText w:val="%5."/>
      <w:lvlJc w:val="left"/>
      <w:pPr>
        <w:ind w:left="3720" w:hanging="360"/>
      </w:pPr>
    </w:lvl>
    <w:lvl w:ilvl="5" w:tplc="0413001B" w:tentative="1">
      <w:start w:val="1"/>
      <w:numFmt w:val="lowerRoman"/>
      <w:lvlText w:val="%6."/>
      <w:lvlJc w:val="right"/>
      <w:pPr>
        <w:ind w:left="4440" w:hanging="180"/>
      </w:pPr>
    </w:lvl>
    <w:lvl w:ilvl="6" w:tplc="0413000F" w:tentative="1">
      <w:start w:val="1"/>
      <w:numFmt w:val="decimal"/>
      <w:lvlText w:val="%7."/>
      <w:lvlJc w:val="left"/>
      <w:pPr>
        <w:ind w:left="5160" w:hanging="360"/>
      </w:pPr>
    </w:lvl>
    <w:lvl w:ilvl="7" w:tplc="04130019" w:tentative="1">
      <w:start w:val="1"/>
      <w:numFmt w:val="lowerLetter"/>
      <w:lvlText w:val="%8."/>
      <w:lvlJc w:val="left"/>
      <w:pPr>
        <w:ind w:left="5880" w:hanging="360"/>
      </w:pPr>
    </w:lvl>
    <w:lvl w:ilvl="8" w:tplc="0413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3" w15:restartNumberingAfterBreak="0">
    <w:nsid w:val="473219C5"/>
    <w:multiLevelType w:val="hybridMultilevel"/>
    <w:tmpl w:val="FFFFFFFF"/>
    <w:lvl w:ilvl="0" w:tplc="43BE5732">
      <w:numFmt w:val="decimal"/>
      <w:lvlText w:val="%1"/>
      <w:lvlJc w:val="left"/>
      <w:pPr>
        <w:ind w:left="764" w:hanging="360"/>
      </w:pPr>
      <w:rPr>
        <w:rFonts w:cs="Times New Roman" w:hint="default"/>
      </w:rPr>
    </w:lvl>
    <w:lvl w:ilvl="1" w:tplc="04130019" w:tentative="1">
      <w:start w:val="1"/>
      <w:numFmt w:val="lowerLetter"/>
      <w:lvlText w:val="%2."/>
      <w:lvlJc w:val="left"/>
      <w:pPr>
        <w:ind w:left="1484" w:hanging="360"/>
      </w:pPr>
      <w:rPr>
        <w:rFonts w:cs="Times New Roman"/>
      </w:rPr>
    </w:lvl>
    <w:lvl w:ilvl="2" w:tplc="0413001B" w:tentative="1">
      <w:start w:val="1"/>
      <w:numFmt w:val="lowerRoman"/>
      <w:lvlText w:val="%3."/>
      <w:lvlJc w:val="right"/>
      <w:pPr>
        <w:ind w:left="2204" w:hanging="180"/>
      </w:pPr>
      <w:rPr>
        <w:rFonts w:cs="Times New Roman"/>
      </w:rPr>
    </w:lvl>
    <w:lvl w:ilvl="3" w:tplc="0413000F" w:tentative="1">
      <w:start w:val="1"/>
      <w:numFmt w:val="decimal"/>
      <w:lvlText w:val="%4."/>
      <w:lvlJc w:val="left"/>
      <w:pPr>
        <w:ind w:left="2924" w:hanging="360"/>
      </w:pPr>
      <w:rPr>
        <w:rFonts w:cs="Times New Roman"/>
      </w:rPr>
    </w:lvl>
    <w:lvl w:ilvl="4" w:tplc="04130019" w:tentative="1">
      <w:start w:val="1"/>
      <w:numFmt w:val="lowerLetter"/>
      <w:lvlText w:val="%5."/>
      <w:lvlJc w:val="left"/>
      <w:pPr>
        <w:ind w:left="3644" w:hanging="360"/>
      </w:pPr>
      <w:rPr>
        <w:rFonts w:cs="Times New Roman"/>
      </w:rPr>
    </w:lvl>
    <w:lvl w:ilvl="5" w:tplc="0413001B" w:tentative="1">
      <w:start w:val="1"/>
      <w:numFmt w:val="lowerRoman"/>
      <w:lvlText w:val="%6."/>
      <w:lvlJc w:val="right"/>
      <w:pPr>
        <w:ind w:left="4364" w:hanging="180"/>
      </w:pPr>
      <w:rPr>
        <w:rFonts w:cs="Times New Roman"/>
      </w:rPr>
    </w:lvl>
    <w:lvl w:ilvl="6" w:tplc="0413000F" w:tentative="1">
      <w:start w:val="1"/>
      <w:numFmt w:val="decimal"/>
      <w:lvlText w:val="%7."/>
      <w:lvlJc w:val="left"/>
      <w:pPr>
        <w:ind w:left="5084" w:hanging="360"/>
      </w:pPr>
      <w:rPr>
        <w:rFonts w:cs="Times New Roman"/>
      </w:rPr>
    </w:lvl>
    <w:lvl w:ilvl="7" w:tplc="04130019" w:tentative="1">
      <w:start w:val="1"/>
      <w:numFmt w:val="lowerLetter"/>
      <w:lvlText w:val="%8."/>
      <w:lvlJc w:val="left"/>
      <w:pPr>
        <w:ind w:left="5804" w:hanging="360"/>
      </w:pPr>
      <w:rPr>
        <w:rFonts w:cs="Times New Roman"/>
      </w:rPr>
    </w:lvl>
    <w:lvl w:ilvl="8" w:tplc="0413001B" w:tentative="1">
      <w:start w:val="1"/>
      <w:numFmt w:val="lowerRoman"/>
      <w:lvlText w:val="%9."/>
      <w:lvlJc w:val="right"/>
      <w:pPr>
        <w:ind w:left="6524" w:hanging="180"/>
      </w:pPr>
      <w:rPr>
        <w:rFonts w:cs="Times New Roman"/>
      </w:rPr>
    </w:lvl>
  </w:abstractNum>
  <w:abstractNum w:abstractNumId="14" w15:restartNumberingAfterBreak="0">
    <w:nsid w:val="474A2DCA"/>
    <w:multiLevelType w:val="hybridMultilevel"/>
    <w:tmpl w:val="95B4B5CC"/>
    <w:lvl w:ilvl="0" w:tplc="C22EE444"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3CD26EB"/>
    <w:multiLevelType w:val="hybridMultilevel"/>
    <w:tmpl w:val="06DA49E6"/>
    <w:lvl w:ilvl="0" w:tplc="288CF516"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4FD2CE6"/>
    <w:multiLevelType w:val="hybridMultilevel"/>
    <w:tmpl w:val="08783EA0"/>
    <w:lvl w:ilvl="0" w:tplc="EBBE5BF4"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58600BC"/>
    <w:multiLevelType w:val="hybridMultilevel"/>
    <w:tmpl w:val="FFFFFFFF"/>
    <w:lvl w:ilvl="0" w:tplc="B8508932">
      <w:numFmt w:val="decimal"/>
      <w:lvlText w:val="%1"/>
      <w:lvlJc w:val="left"/>
      <w:pPr>
        <w:ind w:left="786" w:hanging="360"/>
      </w:pPr>
      <w:rPr>
        <w:rFonts w:cs="Times New Roman" w:hint="default"/>
      </w:rPr>
    </w:lvl>
    <w:lvl w:ilvl="1" w:tplc="04130019" w:tentative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13001B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13000F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130019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13001B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13000F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130019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13001B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18" w15:restartNumberingAfterBreak="0">
    <w:nsid w:val="76100304"/>
    <w:multiLevelType w:val="hybridMultilevel"/>
    <w:tmpl w:val="4E8A6D14"/>
    <w:lvl w:ilvl="0" w:tplc="AB881022">
      <w:numFmt w:val="decimal"/>
      <w:lvlText w:val="%1"/>
      <w:lvlJc w:val="left"/>
      <w:pPr>
        <w:ind w:left="732" w:hanging="372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F385991"/>
    <w:multiLevelType w:val="hybridMultilevel"/>
    <w:tmpl w:val="FA58ABFE"/>
    <w:lvl w:ilvl="0" w:tplc="E8C0A4F0">
      <w:numFmt w:val="decimal"/>
      <w:lvlText w:val="%1"/>
      <w:lvlJc w:val="left"/>
      <w:pPr>
        <w:ind w:left="732" w:hanging="372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27896088">
    <w:abstractNumId w:val="0"/>
  </w:num>
  <w:num w:numId="2" w16cid:durableId="2015064965">
    <w:abstractNumId w:val="13"/>
  </w:num>
  <w:num w:numId="3" w16cid:durableId="417216225">
    <w:abstractNumId w:val="11"/>
  </w:num>
  <w:num w:numId="4" w16cid:durableId="1988507548">
    <w:abstractNumId w:val="17"/>
  </w:num>
  <w:num w:numId="5" w16cid:durableId="725835858">
    <w:abstractNumId w:val="9"/>
  </w:num>
  <w:num w:numId="6" w16cid:durableId="1194343251">
    <w:abstractNumId w:val="15"/>
  </w:num>
  <w:num w:numId="7" w16cid:durableId="1682660811">
    <w:abstractNumId w:val="4"/>
  </w:num>
  <w:num w:numId="8" w16cid:durableId="1933778714">
    <w:abstractNumId w:val="14"/>
  </w:num>
  <w:num w:numId="9" w16cid:durableId="855384300">
    <w:abstractNumId w:val="2"/>
  </w:num>
  <w:num w:numId="10" w16cid:durableId="2074431254">
    <w:abstractNumId w:val="12"/>
  </w:num>
  <w:num w:numId="11" w16cid:durableId="698703620">
    <w:abstractNumId w:val="19"/>
  </w:num>
  <w:num w:numId="12" w16cid:durableId="1339230345">
    <w:abstractNumId w:val="6"/>
  </w:num>
  <w:num w:numId="13" w16cid:durableId="37972512">
    <w:abstractNumId w:val="3"/>
  </w:num>
  <w:num w:numId="14" w16cid:durableId="1649355560">
    <w:abstractNumId w:val="1"/>
  </w:num>
  <w:num w:numId="15" w16cid:durableId="1559242109">
    <w:abstractNumId w:val="18"/>
  </w:num>
  <w:num w:numId="16" w16cid:durableId="1521243313">
    <w:abstractNumId w:val="5"/>
  </w:num>
  <w:num w:numId="17" w16cid:durableId="853228753">
    <w:abstractNumId w:val="7"/>
  </w:num>
  <w:num w:numId="18" w16cid:durableId="1859151699">
    <w:abstractNumId w:val="8"/>
  </w:num>
  <w:num w:numId="19" w16cid:durableId="1067191112">
    <w:abstractNumId w:val="16"/>
  </w:num>
  <w:num w:numId="20" w16cid:durableId="1051345013">
    <w:abstractNumId w:val="1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embedSystemFonts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printTwoOnOne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362E"/>
    <w:rsid w:val="00025FCA"/>
    <w:rsid w:val="00033783"/>
    <w:rsid w:val="00052C5D"/>
    <w:rsid w:val="000739DA"/>
    <w:rsid w:val="00082F1D"/>
    <w:rsid w:val="00094B65"/>
    <w:rsid w:val="00097E1B"/>
    <w:rsid w:val="000C0FC9"/>
    <w:rsid w:val="000C4F70"/>
    <w:rsid w:val="000F7D5F"/>
    <w:rsid w:val="00101280"/>
    <w:rsid w:val="00114F7A"/>
    <w:rsid w:val="00121AD2"/>
    <w:rsid w:val="00127FD8"/>
    <w:rsid w:val="0013232E"/>
    <w:rsid w:val="001353EE"/>
    <w:rsid w:val="00143842"/>
    <w:rsid w:val="00153413"/>
    <w:rsid w:val="001660F7"/>
    <w:rsid w:val="001A642A"/>
    <w:rsid w:val="001C1EEB"/>
    <w:rsid w:val="001F3535"/>
    <w:rsid w:val="001F3891"/>
    <w:rsid w:val="002107F4"/>
    <w:rsid w:val="00230B67"/>
    <w:rsid w:val="00245890"/>
    <w:rsid w:val="00261556"/>
    <w:rsid w:val="00270EF1"/>
    <w:rsid w:val="00294E51"/>
    <w:rsid w:val="002B0805"/>
    <w:rsid w:val="002B2BCF"/>
    <w:rsid w:val="002C2433"/>
    <w:rsid w:val="002C63CC"/>
    <w:rsid w:val="002D3C3C"/>
    <w:rsid w:val="002E3287"/>
    <w:rsid w:val="002F2CC5"/>
    <w:rsid w:val="00306151"/>
    <w:rsid w:val="00327610"/>
    <w:rsid w:val="00340F7E"/>
    <w:rsid w:val="00341662"/>
    <w:rsid w:val="00350527"/>
    <w:rsid w:val="003608E3"/>
    <w:rsid w:val="003624B8"/>
    <w:rsid w:val="003736EB"/>
    <w:rsid w:val="00377A52"/>
    <w:rsid w:val="003C1681"/>
    <w:rsid w:val="003E668D"/>
    <w:rsid w:val="003F2579"/>
    <w:rsid w:val="004020D6"/>
    <w:rsid w:val="00407E20"/>
    <w:rsid w:val="00423D03"/>
    <w:rsid w:val="00437C8C"/>
    <w:rsid w:val="00444A27"/>
    <w:rsid w:val="0045236C"/>
    <w:rsid w:val="00457716"/>
    <w:rsid w:val="004656D4"/>
    <w:rsid w:val="00471CD4"/>
    <w:rsid w:val="004A004C"/>
    <w:rsid w:val="004C477B"/>
    <w:rsid w:val="004C5B45"/>
    <w:rsid w:val="004C71C0"/>
    <w:rsid w:val="004F2330"/>
    <w:rsid w:val="0050725C"/>
    <w:rsid w:val="00533F2B"/>
    <w:rsid w:val="00543805"/>
    <w:rsid w:val="00555388"/>
    <w:rsid w:val="005654C3"/>
    <w:rsid w:val="00594467"/>
    <w:rsid w:val="005A2294"/>
    <w:rsid w:val="005B3E56"/>
    <w:rsid w:val="005B65BA"/>
    <w:rsid w:val="005C2764"/>
    <w:rsid w:val="005C5CE8"/>
    <w:rsid w:val="005E0890"/>
    <w:rsid w:val="005F062C"/>
    <w:rsid w:val="005F4825"/>
    <w:rsid w:val="00613128"/>
    <w:rsid w:val="0061362E"/>
    <w:rsid w:val="006178A5"/>
    <w:rsid w:val="00630125"/>
    <w:rsid w:val="00654A41"/>
    <w:rsid w:val="0065665B"/>
    <w:rsid w:val="00684A27"/>
    <w:rsid w:val="006A23C6"/>
    <w:rsid w:val="006C1981"/>
    <w:rsid w:val="006D0A48"/>
    <w:rsid w:val="006E4C09"/>
    <w:rsid w:val="006E5D46"/>
    <w:rsid w:val="00700B94"/>
    <w:rsid w:val="0072125E"/>
    <w:rsid w:val="00724B81"/>
    <w:rsid w:val="00726A48"/>
    <w:rsid w:val="0073765D"/>
    <w:rsid w:val="00752FB4"/>
    <w:rsid w:val="00757824"/>
    <w:rsid w:val="007A4982"/>
    <w:rsid w:val="007D1A7E"/>
    <w:rsid w:val="007D397E"/>
    <w:rsid w:val="007F0592"/>
    <w:rsid w:val="00800AA8"/>
    <w:rsid w:val="0080213D"/>
    <w:rsid w:val="00816E00"/>
    <w:rsid w:val="00830104"/>
    <w:rsid w:val="008362A5"/>
    <w:rsid w:val="008362BF"/>
    <w:rsid w:val="00861B42"/>
    <w:rsid w:val="00870814"/>
    <w:rsid w:val="00885195"/>
    <w:rsid w:val="008C1F3F"/>
    <w:rsid w:val="008D25E5"/>
    <w:rsid w:val="008D378D"/>
    <w:rsid w:val="008F0A89"/>
    <w:rsid w:val="008F3B7B"/>
    <w:rsid w:val="009053B2"/>
    <w:rsid w:val="0092434F"/>
    <w:rsid w:val="009361B1"/>
    <w:rsid w:val="009369A6"/>
    <w:rsid w:val="009922BB"/>
    <w:rsid w:val="009A658E"/>
    <w:rsid w:val="009C55B8"/>
    <w:rsid w:val="009C5AE7"/>
    <w:rsid w:val="009E0806"/>
    <w:rsid w:val="009E396D"/>
    <w:rsid w:val="00A37676"/>
    <w:rsid w:val="00A42A98"/>
    <w:rsid w:val="00A438B9"/>
    <w:rsid w:val="00A4576A"/>
    <w:rsid w:val="00A60866"/>
    <w:rsid w:val="00A85682"/>
    <w:rsid w:val="00AA754A"/>
    <w:rsid w:val="00AA7567"/>
    <w:rsid w:val="00AC6E00"/>
    <w:rsid w:val="00AD5B7F"/>
    <w:rsid w:val="00AD6F05"/>
    <w:rsid w:val="00AD7625"/>
    <w:rsid w:val="00B01B0A"/>
    <w:rsid w:val="00B302EB"/>
    <w:rsid w:val="00B3625D"/>
    <w:rsid w:val="00B4111E"/>
    <w:rsid w:val="00B7527F"/>
    <w:rsid w:val="00B821A2"/>
    <w:rsid w:val="00B975C2"/>
    <w:rsid w:val="00BA727F"/>
    <w:rsid w:val="00BD4ED0"/>
    <w:rsid w:val="00BD5BEF"/>
    <w:rsid w:val="00BF624B"/>
    <w:rsid w:val="00C130F1"/>
    <w:rsid w:val="00C270CB"/>
    <w:rsid w:val="00C3266B"/>
    <w:rsid w:val="00C422E9"/>
    <w:rsid w:val="00C45D3E"/>
    <w:rsid w:val="00C50F3E"/>
    <w:rsid w:val="00C648D9"/>
    <w:rsid w:val="00C73660"/>
    <w:rsid w:val="00C7562C"/>
    <w:rsid w:val="00C76EF2"/>
    <w:rsid w:val="00C870ED"/>
    <w:rsid w:val="00CD1B6A"/>
    <w:rsid w:val="00CD2D5C"/>
    <w:rsid w:val="00CD3807"/>
    <w:rsid w:val="00CD7B6B"/>
    <w:rsid w:val="00CF4467"/>
    <w:rsid w:val="00D0199B"/>
    <w:rsid w:val="00D05F03"/>
    <w:rsid w:val="00D069A9"/>
    <w:rsid w:val="00D110D9"/>
    <w:rsid w:val="00D24263"/>
    <w:rsid w:val="00D41788"/>
    <w:rsid w:val="00D545E1"/>
    <w:rsid w:val="00D70427"/>
    <w:rsid w:val="00D77305"/>
    <w:rsid w:val="00D84812"/>
    <w:rsid w:val="00DA06D1"/>
    <w:rsid w:val="00DA6081"/>
    <w:rsid w:val="00DB3641"/>
    <w:rsid w:val="00DC1EAB"/>
    <w:rsid w:val="00DF2ABD"/>
    <w:rsid w:val="00E16128"/>
    <w:rsid w:val="00E233E0"/>
    <w:rsid w:val="00E237E4"/>
    <w:rsid w:val="00E55103"/>
    <w:rsid w:val="00E673B4"/>
    <w:rsid w:val="00E74AA5"/>
    <w:rsid w:val="00E803DF"/>
    <w:rsid w:val="00E857F7"/>
    <w:rsid w:val="00EA74FE"/>
    <w:rsid w:val="00EB7773"/>
    <w:rsid w:val="00EC0750"/>
    <w:rsid w:val="00EC78BC"/>
    <w:rsid w:val="00EE1809"/>
    <w:rsid w:val="00F1305A"/>
    <w:rsid w:val="00F15F15"/>
    <w:rsid w:val="00F15F4E"/>
    <w:rsid w:val="00F1663A"/>
    <w:rsid w:val="00F16A23"/>
    <w:rsid w:val="00F27019"/>
    <w:rsid w:val="00F43727"/>
    <w:rsid w:val="00F44D96"/>
    <w:rsid w:val="00F50079"/>
    <w:rsid w:val="00FB1D0F"/>
    <w:rsid w:val="00FB20FF"/>
    <w:rsid w:val="00FC7DBD"/>
    <w:rsid w:val="00FE116A"/>
    <w:rsid w:val="00FE25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C4DCDC1"/>
  <w14:defaultImageDpi w14:val="0"/>
  <w15:docId w15:val="{E80C14F8-1C3D-4C7B-BF9D-C3BCFF9C62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Calibri"/>
        <w:sz w:val="22"/>
        <w:szCs w:val="22"/>
        <w:lang w:val="nl-NL" w:eastAsia="nl-N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Bibliography" w:semiHidden="1" w:uiPriority="37" w:unhideWhenUsed="1"/>
    <w:lsdException w:name="TOC Heading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C7562C"/>
    <w:pPr>
      <w:spacing w:after="0" w:line="240" w:lineRule="auto"/>
      <w:ind w:firstLine="360"/>
    </w:pPr>
    <w:rPr>
      <w:rFonts w:ascii="Arial" w:hAnsi="Arial" w:cs="Arial"/>
      <w:lang w:val="en-US" w:eastAsia="en-US"/>
    </w:rPr>
  </w:style>
  <w:style w:type="paragraph" w:styleId="Kop1">
    <w:name w:val="heading 1"/>
    <w:basedOn w:val="Standaard"/>
    <w:next w:val="Standaard"/>
    <w:link w:val="Kop1Char"/>
    <w:uiPriority w:val="99"/>
    <w:qFormat/>
    <w:rsid w:val="003736EB"/>
    <w:pPr>
      <w:pBdr>
        <w:bottom w:val="single" w:sz="12" w:space="1" w:color="365F91"/>
      </w:pBdr>
      <w:spacing w:before="600" w:after="80"/>
      <w:ind w:firstLine="0"/>
      <w:outlineLvl w:val="0"/>
    </w:pPr>
    <w:rPr>
      <w:rFonts w:ascii="Cambria" w:hAnsi="Cambria" w:cs="Cambria"/>
      <w:b/>
      <w:bCs/>
      <w:color w:val="365F91"/>
      <w:sz w:val="24"/>
      <w:szCs w:val="24"/>
    </w:rPr>
  </w:style>
  <w:style w:type="paragraph" w:styleId="Kop2">
    <w:name w:val="heading 2"/>
    <w:basedOn w:val="Standaard"/>
    <w:next w:val="Standaard"/>
    <w:link w:val="Kop2Char"/>
    <w:uiPriority w:val="99"/>
    <w:qFormat/>
    <w:rsid w:val="003736EB"/>
    <w:pPr>
      <w:pBdr>
        <w:bottom w:val="single" w:sz="8" w:space="1" w:color="4F81BD"/>
      </w:pBdr>
      <w:spacing w:before="200" w:after="80"/>
      <w:ind w:firstLine="0"/>
      <w:outlineLvl w:val="1"/>
    </w:pPr>
    <w:rPr>
      <w:rFonts w:ascii="Cambria" w:hAnsi="Cambria" w:cs="Cambria"/>
      <w:color w:val="365F91"/>
      <w:sz w:val="24"/>
      <w:szCs w:val="24"/>
    </w:rPr>
  </w:style>
  <w:style w:type="paragraph" w:styleId="Kop3">
    <w:name w:val="heading 3"/>
    <w:basedOn w:val="Standaard"/>
    <w:next w:val="Standaard"/>
    <w:link w:val="Kop3Char"/>
    <w:uiPriority w:val="99"/>
    <w:qFormat/>
    <w:rsid w:val="003736EB"/>
    <w:pPr>
      <w:pBdr>
        <w:bottom w:val="single" w:sz="4" w:space="1" w:color="95B3D7"/>
      </w:pBdr>
      <w:spacing w:before="200" w:after="80"/>
      <w:ind w:firstLine="0"/>
      <w:outlineLvl w:val="2"/>
    </w:pPr>
    <w:rPr>
      <w:rFonts w:ascii="Cambria" w:hAnsi="Cambria" w:cs="Cambria"/>
      <w:color w:val="4F81BD"/>
      <w:sz w:val="24"/>
      <w:szCs w:val="24"/>
    </w:rPr>
  </w:style>
  <w:style w:type="paragraph" w:styleId="Kop4">
    <w:name w:val="heading 4"/>
    <w:basedOn w:val="Standaard"/>
    <w:next w:val="Standaard"/>
    <w:link w:val="Kop4Char"/>
    <w:uiPriority w:val="99"/>
    <w:qFormat/>
    <w:rsid w:val="003736EB"/>
    <w:pPr>
      <w:pBdr>
        <w:bottom w:val="single" w:sz="4" w:space="2" w:color="B8CCE4"/>
      </w:pBdr>
      <w:spacing w:before="200" w:after="80"/>
      <w:ind w:firstLine="0"/>
      <w:outlineLvl w:val="3"/>
    </w:pPr>
    <w:rPr>
      <w:rFonts w:ascii="Cambria" w:hAnsi="Cambria" w:cs="Cambria"/>
      <w:i/>
      <w:iCs/>
      <w:color w:val="4F81BD"/>
      <w:sz w:val="24"/>
      <w:szCs w:val="24"/>
    </w:rPr>
  </w:style>
  <w:style w:type="paragraph" w:styleId="Kop5">
    <w:name w:val="heading 5"/>
    <w:basedOn w:val="Standaard"/>
    <w:next w:val="Standaard"/>
    <w:link w:val="Kop5Char"/>
    <w:uiPriority w:val="99"/>
    <w:qFormat/>
    <w:rsid w:val="003736EB"/>
    <w:pPr>
      <w:spacing w:before="200" w:after="80"/>
      <w:ind w:firstLine="0"/>
      <w:outlineLvl w:val="4"/>
    </w:pPr>
    <w:rPr>
      <w:rFonts w:ascii="Cambria" w:hAnsi="Cambria" w:cs="Cambria"/>
      <w:color w:val="4F81BD"/>
    </w:rPr>
  </w:style>
  <w:style w:type="paragraph" w:styleId="Kop6">
    <w:name w:val="heading 6"/>
    <w:basedOn w:val="Standaard"/>
    <w:next w:val="Standaard"/>
    <w:link w:val="Kop6Char"/>
    <w:uiPriority w:val="99"/>
    <w:qFormat/>
    <w:rsid w:val="003736EB"/>
    <w:pPr>
      <w:spacing w:before="280" w:after="100"/>
      <w:ind w:firstLine="0"/>
      <w:outlineLvl w:val="5"/>
    </w:pPr>
    <w:rPr>
      <w:rFonts w:ascii="Cambria" w:hAnsi="Cambria" w:cs="Cambria"/>
      <w:i/>
      <w:iCs/>
      <w:color w:val="4F81BD"/>
    </w:rPr>
  </w:style>
  <w:style w:type="paragraph" w:styleId="Kop7">
    <w:name w:val="heading 7"/>
    <w:basedOn w:val="Standaard"/>
    <w:next w:val="Standaard"/>
    <w:link w:val="Kop7Char"/>
    <w:uiPriority w:val="99"/>
    <w:qFormat/>
    <w:rsid w:val="003736EB"/>
    <w:pPr>
      <w:spacing w:before="320" w:after="100"/>
      <w:ind w:firstLine="0"/>
      <w:outlineLvl w:val="6"/>
    </w:pPr>
    <w:rPr>
      <w:rFonts w:ascii="Cambria" w:hAnsi="Cambria" w:cs="Cambria"/>
      <w:b/>
      <w:bCs/>
      <w:color w:val="9BBB59"/>
      <w:sz w:val="20"/>
      <w:szCs w:val="20"/>
    </w:rPr>
  </w:style>
  <w:style w:type="paragraph" w:styleId="Kop8">
    <w:name w:val="heading 8"/>
    <w:basedOn w:val="Standaard"/>
    <w:next w:val="Standaard"/>
    <w:link w:val="Kop8Char"/>
    <w:uiPriority w:val="99"/>
    <w:qFormat/>
    <w:rsid w:val="003736EB"/>
    <w:pPr>
      <w:spacing w:before="320" w:after="100"/>
      <w:ind w:firstLine="0"/>
      <w:outlineLvl w:val="7"/>
    </w:pPr>
    <w:rPr>
      <w:rFonts w:ascii="Cambria" w:hAnsi="Cambria" w:cs="Cambria"/>
      <w:b/>
      <w:bCs/>
      <w:i/>
      <w:iCs/>
      <w:color w:val="9BBB59"/>
      <w:sz w:val="20"/>
      <w:szCs w:val="20"/>
    </w:rPr>
  </w:style>
  <w:style w:type="paragraph" w:styleId="Kop9">
    <w:name w:val="heading 9"/>
    <w:basedOn w:val="Standaard"/>
    <w:next w:val="Standaard"/>
    <w:link w:val="Kop9Char"/>
    <w:uiPriority w:val="99"/>
    <w:qFormat/>
    <w:rsid w:val="003736EB"/>
    <w:pPr>
      <w:spacing w:before="320" w:after="100"/>
      <w:ind w:firstLine="0"/>
      <w:outlineLvl w:val="8"/>
    </w:pPr>
    <w:rPr>
      <w:rFonts w:ascii="Cambria" w:hAnsi="Cambria" w:cs="Cambria"/>
      <w:i/>
      <w:iCs/>
      <w:color w:val="9BBB59"/>
      <w:sz w:val="20"/>
      <w:szCs w:val="2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9"/>
    <w:locked/>
    <w:rsid w:val="003736EB"/>
    <w:rPr>
      <w:rFonts w:ascii="Cambria" w:hAnsi="Cambria" w:cs="Cambria"/>
      <w:b/>
      <w:bCs/>
      <w:color w:val="365F91"/>
      <w:sz w:val="24"/>
      <w:szCs w:val="24"/>
    </w:rPr>
  </w:style>
  <w:style w:type="character" w:customStyle="1" w:styleId="Kop2Char">
    <w:name w:val="Kop 2 Char"/>
    <w:basedOn w:val="Standaardalinea-lettertype"/>
    <w:link w:val="Kop2"/>
    <w:uiPriority w:val="99"/>
    <w:semiHidden/>
    <w:locked/>
    <w:rsid w:val="003736EB"/>
    <w:rPr>
      <w:rFonts w:ascii="Cambria" w:hAnsi="Cambria" w:cs="Cambria"/>
      <w:color w:val="365F91"/>
      <w:sz w:val="24"/>
      <w:szCs w:val="24"/>
    </w:rPr>
  </w:style>
  <w:style w:type="character" w:customStyle="1" w:styleId="Kop3Char">
    <w:name w:val="Kop 3 Char"/>
    <w:basedOn w:val="Standaardalinea-lettertype"/>
    <w:link w:val="Kop3"/>
    <w:uiPriority w:val="99"/>
    <w:semiHidden/>
    <w:locked/>
    <w:rsid w:val="003736EB"/>
    <w:rPr>
      <w:rFonts w:ascii="Cambria" w:hAnsi="Cambria" w:cs="Cambria"/>
      <w:color w:val="4F81BD"/>
      <w:sz w:val="24"/>
      <w:szCs w:val="24"/>
    </w:rPr>
  </w:style>
  <w:style w:type="character" w:customStyle="1" w:styleId="Kop4Char">
    <w:name w:val="Kop 4 Char"/>
    <w:basedOn w:val="Standaardalinea-lettertype"/>
    <w:link w:val="Kop4"/>
    <w:uiPriority w:val="99"/>
    <w:semiHidden/>
    <w:locked/>
    <w:rsid w:val="003736EB"/>
    <w:rPr>
      <w:rFonts w:ascii="Cambria" w:hAnsi="Cambria" w:cs="Cambria"/>
      <w:i/>
      <w:iCs/>
      <w:color w:val="4F81BD"/>
      <w:sz w:val="24"/>
      <w:szCs w:val="24"/>
    </w:rPr>
  </w:style>
  <w:style w:type="character" w:customStyle="1" w:styleId="Kop5Char">
    <w:name w:val="Kop 5 Char"/>
    <w:basedOn w:val="Standaardalinea-lettertype"/>
    <w:link w:val="Kop5"/>
    <w:uiPriority w:val="99"/>
    <w:semiHidden/>
    <w:locked/>
    <w:rsid w:val="003736EB"/>
    <w:rPr>
      <w:rFonts w:ascii="Cambria" w:hAnsi="Cambria" w:cs="Cambria"/>
      <w:color w:val="4F81BD"/>
    </w:rPr>
  </w:style>
  <w:style w:type="character" w:customStyle="1" w:styleId="Kop6Char">
    <w:name w:val="Kop 6 Char"/>
    <w:basedOn w:val="Standaardalinea-lettertype"/>
    <w:link w:val="Kop6"/>
    <w:uiPriority w:val="99"/>
    <w:semiHidden/>
    <w:locked/>
    <w:rsid w:val="003736EB"/>
    <w:rPr>
      <w:rFonts w:ascii="Cambria" w:hAnsi="Cambria" w:cs="Cambria"/>
      <w:i/>
      <w:iCs/>
      <w:color w:val="4F81BD"/>
    </w:rPr>
  </w:style>
  <w:style w:type="character" w:customStyle="1" w:styleId="Kop7Char">
    <w:name w:val="Kop 7 Char"/>
    <w:basedOn w:val="Standaardalinea-lettertype"/>
    <w:link w:val="Kop7"/>
    <w:uiPriority w:val="99"/>
    <w:semiHidden/>
    <w:locked/>
    <w:rsid w:val="003736EB"/>
    <w:rPr>
      <w:rFonts w:ascii="Cambria" w:hAnsi="Cambria" w:cs="Cambria"/>
      <w:b/>
      <w:bCs/>
      <w:color w:val="9BBB59"/>
      <w:sz w:val="20"/>
      <w:szCs w:val="20"/>
    </w:rPr>
  </w:style>
  <w:style w:type="character" w:customStyle="1" w:styleId="Kop8Char">
    <w:name w:val="Kop 8 Char"/>
    <w:basedOn w:val="Standaardalinea-lettertype"/>
    <w:link w:val="Kop8"/>
    <w:uiPriority w:val="99"/>
    <w:semiHidden/>
    <w:locked/>
    <w:rsid w:val="003736EB"/>
    <w:rPr>
      <w:rFonts w:ascii="Cambria" w:hAnsi="Cambria" w:cs="Cambria"/>
      <w:b/>
      <w:bCs/>
      <w:i/>
      <w:iCs/>
      <w:color w:val="9BBB59"/>
      <w:sz w:val="20"/>
      <w:szCs w:val="20"/>
    </w:rPr>
  </w:style>
  <w:style w:type="character" w:customStyle="1" w:styleId="Kop9Char">
    <w:name w:val="Kop 9 Char"/>
    <w:basedOn w:val="Standaardalinea-lettertype"/>
    <w:link w:val="Kop9"/>
    <w:uiPriority w:val="99"/>
    <w:semiHidden/>
    <w:locked/>
    <w:rsid w:val="003736EB"/>
    <w:rPr>
      <w:rFonts w:ascii="Cambria" w:hAnsi="Cambria" w:cs="Cambria"/>
      <w:i/>
      <w:iCs/>
      <w:color w:val="9BBB59"/>
      <w:sz w:val="20"/>
      <w:szCs w:val="20"/>
    </w:rPr>
  </w:style>
  <w:style w:type="paragraph" w:styleId="Bijschrift">
    <w:name w:val="caption"/>
    <w:basedOn w:val="Standaard"/>
    <w:next w:val="Standaard"/>
    <w:uiPriority w:val="99"/>
    <w:qFormat/>
    <w:rsid w:val="003736EB"/>
    <w:rPr>
      <w:b/>
      <w:bCs/>
      <w:sz w:val="18"/>
      <w:szCs w:val="18"/>
    </w:rPr>
  </w:style>
  <w:style w:type="character" w:styleId="Nadruk">
    <w:name w:val="Emphasis"/>
    <w:basedOn w:val="Standaardalinea-lettertype"/>
    <w:uiPriority w:val="99"/>
    <w:qFormat/>
    <w:rsid w:val="003736EB"/>
    <w:rPr>
      <w:rFonts w:cs="Times New Roman"/>
      <w:b/>
      <w:bCs/>
      <w:i/>
      <w:iCs/>
      <w:color w:val="5A5A5A"/>
    </w:rPr>
  </w:style>
  <w:style w:type="paragraph" w:styleId="Ondertitel">
    <w:name w:val="Subtitle"/>
    <w:basedOn w:val="Standaard"/>
    <w:next w:val="Standaard"/>
    <w:link w:val="OndertitelChar"/>
    <w:uiPriority w:val="99"/>
    <w:qFormat/>
    <w:rsid w:val="003736EB"/>
    <w:pPr>
      <w:spacing w:before="200" w:after="900"/>
      <w:ind w:firstLine="0"/>
      <w:jc w:val="right"/>
    </w:pPr>
    <w:rPr>
      <w:i/>
      <w:iCs/>
      <w:sz w:val="24"/>
      <w:szCs w:val="24"/>
    </w:rPr>
  </w:style>
  <w:style w:type="character" w:customStyle="1" w:styleId="OndertitelChar">
    <w:name w:val="Ondertitel Char"/>
    <w:basedOn w:val="Standaardalinea-lettertype"/>
    <w:link w:val="Ondertitel"/>
    <w:uiPriority w:val="99"/>
    <w:locked/>
    <w:rsid w:val="003736EB"/>
    <w:rPr>
      <w:rFonts w:ascii="Calibri" w:cs="Calibri"/>
      <w:i/>
      <w:iCs/>
      <w:sz w:val="24"/>
      <w:szCs w:val="24"/>
    </w:rPr>
  </w:style>
  <w:style w:type="paragraph" w:styleId="Titel">
    <w:name w:val="Title"/>
    <w:basedOn w:val="Standaard"/>
    <w:next w:val="Standaard"/>
    <w:link w:val="TitelChar"/>
    <w:uiPriority w:val="99"/>
    <w:qFormat/>
    <w:rsid w:val="003736EB"/>
    <w:pPr>
      <w:pBdr>
        <w:top w:val="single" w:sz="8" w:space="10" w:color="A7BFDE"/>
        <w:bottom w:val="single" w:sz="24" w:space="15" w:color="9BBB59"/>
      </w:pBdr>
      <w:ind w:firstLine="0"/>
      <w:jc w:val="center"/>
    </w:pPr>
    <w:rPr>
      <w:rFonts w:ascii="Cambria" w:hAnsi="Cambria" w:cs="Cambria"/>
      <w:i/>
      <w:iCs/>
      <w:color w:val="243F60"/>
      <w:sz w:val="60"/>
      <w:szCs w:val="60"/>
    </w:rPr>
  </w:style>
  <w:style w:type="character" w:customStyle="1" w:styleId="TitelChar">
    <w:name w:val="Titel Char"/>
    <w:basedOn w:val="Standaardalinea-lettertype"/>
    <w:link w:val="Titel"/>
    <w:uiPriority w:val="99"/>
    <w:locked/>
    <w:rsid w:val="003736EB"/>
    <w:rPr>
      <w:rFonts w:ascii="Cambria" w:hAnsi="Cambria" w:cs="Cambria"/>
      <w:i/>
      <w:iCs/>
      <w:color w:val="243F60"/>
      <w:sz w:val="60"/>
      <w:szCs w:val="60"/>
    </w:rPr>
  </w:style>
  <w:style w:type="character" w:styleId="Zwaar">
    <w:name w:val="Strong"/>
    <w:basedOn w:val="Standaardalinea-lettertype"/>
    <w:uiPriority w:val="99"/>
    <w:qFormat/>
    <w:rsid w:val="003736EB"/>
    <w:rPr>
      <w:rFonts w:cs="Times New Roman"/>
      <w:b/>
      <w:bCs/>
      <w:spacing w:val="0"/>
    </w:rPr>
  </w:style>
  <w:style w:type="paragraph" w:styleId="Geenafstand">
    <w:name w:val="No Spacing"/>
    <w:basedOn w:val="Standaard"/>
    <w:link w:val="GeenafstandChar"/>
    <w:uiPriority w:val="99"/>
    <w:qFormat/>
    <w:rsid w:val="003736EB"/>
    <w:pPr>
      <w:ind w:firstLine="0"/>
    </w:pPr>
  </w:style>
  <w:style w:type="paragraph" w:styleId="Lijstalinea">
    <w:name w:val="List Paragraph"/>
    <w:basedOn w:val="Standaard"/>
    <w:uiPriority w:val="99"/>
    <w:qFormat/>
    <w:rsid w:val="003736EB"/>
    <w:pPr>
      <w:ind w:left="720"/>
      <w:contextualSpacing/>
    </w:pPr>
  </w:style>
  <w:style w:type="paragraph" w:styleId="Citaat">
    <w:name w:val="Quote"/>
    <w:basedOn w:val="Standaard"/>
    <w:next w:val="Standaard"/>
    <w:link w:val="CitaatChar"/>
    <w:uiPriority w:val="99"/>
    <w:qFormat/>
    <w:rsid w:val="003736EB"/>
    <w:rPr>
      <w:rFonts w:ascii="Cambria" w:hAnsi="Cambria" w:cs="Cambria"/>
      <w:i/>
      <w:iCs/>
      <w:color w:val="5A5A5A"/>
    </w:rPr>
  </w:style>
  <w:style w:type="character" w:customStyle="1" w:styleId="CitaatChar">
    <w:name w:val="Citaat Char"/>
    <w:basedOn w:val="Standaardalinea-lettertype"/>
    <w:link w:val="Citaat"/>
    <w:uiPriority w:val="99"/>
    <w:locked/>
    <w:rsid w:val="003736EB"/>
    <w:rPr>
      <w:rFonts w:ascii="Cambria" w:hAnsi="Cambria" w:cs="Cambria"/>
      <w:i/>
      <w:iCs/>
      <w:color w:val="5A5A5A"/>
    </w:rPr>
  </w:style>
  <w:style w:type="paragraph" w:styleId="Duidelijkcitaat">
    <w:name w:val="Intense Quote"/>
    <w:basedOn w:val="Standaard"/>
    <w:next w:val="Standaard"/>
    <w:link w:val="DuidelijkcitaatChar"/>
    <w:uiPriority w:val="99"/>
    <w:qFormat/>
    <w:rsid w:val="003736EB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/>
    </w:pPr>
    <w:rPr>
      <w:rFonts w:ascii="Cambria" w:hAnsi="Cambria" w:cs="Cambria"/>
      <w:i/>
      <w:iCs/>
      <w:color w:val="FFFFFF"/>
      <w:sz w:val="24"/>
      <w:szCs w:val="24"/>
    </w:rPr>
  </w:style>
  <w:style w:type="character" w:customStyle="1" w:styleId="DuidelijkcitaatChar">
    <w:name w:val="Duidelijk citaat Char"/>
    <w:basedOn w:val="Standaardalinea-lettertype"/>
    <w:link w:val="Duidelijkcitaat"/>
    <w:uiPriority w:val="99"/>
    <w:locked/>
    <w:rsid w:val="003736EB"/>
    <w:rPr>
      <w:rFonts w:ascii="Cambria" w:hAnsi="Cambria" w:cs="Cambria"/>
      <w:i/>
      <w:iCs/>
      <w:color w:val="FFFFFF"/>
      <w:sz w:val="24"/>
      <w:szCs w:val="24"/>
      <w:shd w:val="clear" w:color="auto" w:fill="4F81BD"/>
    </w:rPr>
  </w:style>
  <w:style w:type="character" w:styleId="Subtielebenadrukking">
    <w:name w:val="Subtle Emphasis"/>
    <w:basedOn w:val="Standaardalinea-lettertype"/>
    <w:uiPriority w:val="99"/>
    <w:qFormat/>
    <w:rsid w:val="003736EB"/>
    <w:rPr>
      <w:rFonts w:cs="Times New Roman"/>
      <w:i/>
      <w:iCs/>
      <w:color w:val="5A5A5A"/>
    </w:rPr>
  </w:style>
  <w:style w:type="character" w:styleId="Intensievebenadrukking">
    <w:name w:val="Intense Emphasis"/>
    <w:basedOn w:val="Standaardalinea-lettertype"/>
    <w:uiPriority w:val="99"/>
    <w:qFormat/>
    <w:rsid w:val="003736EB"/>
    <w:rPr>
      <w:rFonts w:cs="Times New Roman"/>
      <w:b/>
      <w:bCs/>
      <w:i/>
      <w:iCs/>
      <w:color w:val="4F81BD"/>
      <w:sz w:val="22"/>
      <w:szCs w:val="22"/>
    </w:rPr>
  </w:style>
  <w:style w:type="character" w:styleId="Subtieleverwijzing">
    <w:name w:val="Subtle Reference"/>
    <w:basedOn w:val="Standaardalinea-lettertype"/>
    <w:uiPriority w:val="99"/>
    <w:qFormat/>
    <w:rsid w:val="003736EB"/>
    <w:rPr>
      <w:rFonts w:cs="Times New Roman"/>
      <w:color w:val="auto"/>
      <w:u w:val="single" w:color="9BBB59"/>
    </w:rPr>
  </w:style>
  <w:style w:type="character" w:styleId="Intensieveverwijzing">
    <w:name w:val="Intense Reference"/>
    <w:basedOn w:val="Standaardalinea-lettertype"/>
    <w:uiPriority w:val="99"/>
    <w:qFormat/>
    <w:rsid w:val="003736EB"/>
    <w:rPr>
      <w:rFonts w:cs="Times New Roman"/>
      <w:b/>
      <w:bCs/>
      <w:color w:val="76923C"/>
      <w:u w:val="single" w:color="9BBB59"/>
    </w:rPr>
  </w:style>
  <w:style w:type="character" w:styleId="Titelvanboek">
    <w:name w:val="Book Title"/>
    <w:basedOn w:val="Standaardalinea-lettertype"/>
    <w:uiPriority w:val="99"/>
    <w:qFormat/>
    <w:rsid w:val="003736EB"/>
    <w:rPr>
      <w:rFonts w:ascii="Cambria" w:hAnsi="Cambria" w:cs="Cambria"/>
      <w:b/>
      <w:bCs/>
      <w:i/>
      <w:iCs/>
      <w:color w:val="auto"/>
    </w:rPr>
  </w:style>
  <w:style w:type="paragraph" w:styleId="Kopvaninhoudsopgave">
    <w:name w:val="TOC Heading"/>
    <w:basedOn w:val="Kop1"/>
    <w:next w:val="Standaard"/>
    <w:uiPriority w:val="99"/>
    <w:qFormat/>
    <w:rsid w:val="003736EB"/>
    <w:pPr>
      <w:outlineLvl w:val="9"/>
    </w:pPr>
  </w:style>
  <w:style w:type="character" w:customStyle="1" w:styleId="GeenafstandChar">
    <w:name w:val="Geen afstand Char"/>
    <w:basedOn w:val="Standaardalinea-lettertype"/>
    <w:link w:val="Geenafstand"/>
    <w:uiPriority w:val="99"/>
    <w:locked/>
    <w:rsid w:val="003736EB"/>
    <w:rPr>
      <w:rFonts w:cs="Times New Roman"/>
    </w:rPr>
  </w:style>
  <w:style w:type="character" w:styleId="Verwijzingopmerking">
    <w:name w:val="annotation reference"/>
    <w:basedOn w:val="Standaardalinea-lettertype"/>
    <w:uiPriority w:val="99"/>
    <w:semiHidden/>
    <w:rsid w:val="0065665B"/>
    <w:rPr>
      <w:rFonts w:cs="Times New Roman"/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semiHidden/>
    <w:rsid w:val="0065665B"/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locked/>
    <w:rsid w:val="0065665B"/>
    <w:rPr>
      <w:rFonts w:ascii="Arial" w:hAnsi="Arial" w:cs="Arial"/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rsid w:val="0065665B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locked/>
    <w:rsid w:val="0065665B"/>
    <w:rPr>
      <w:rFonts w:ascii="Arial" w:hAnsi="Arial" w:cs="Arial"/>
      <w:b/>
      <w:bCs/>
      <w:sz w:val="20"/>
      <w:szCs w:val="20"/>
    </w:rPr>
  </w:style>
  <w:style w:type="paragraph" w:styleId="Ballontekst">
    <w:name w:val="Balloon Text"/>
    <w:basedOn w:val="Standaard"/>
    <w:link w:val="BallontekstChar"/>
    <w:uiPriority w:val="99"/>
    <w:semiHidden/>
    <w:rsid w:val="0065665B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locked/>
    <w:rsid w:val="0065665B"/>
    <w:rPr>
      <w:rFonts w:ascii="Tahoma" w:hAnsi="Tahoma" w:cs="Tahoma"/>
      <w:sz w:val="16"/>
      <w:szCs w:val="16"/>
    </w:rPr>
  </w:style>
  <w:style w:type="character" w:styleId="Hyperlink">
    <w:name w:val="Hyperlink"/>
    <w:basedOn w:val="Standaardalinea-lettertype"/>
    <w:uiPriority w:val="99"/>
    <w:unhideWhenUsed/>
    <w:rsid w:val="00101280"/>
    <w:rPr>
      <w:rFonts w:cs="Times New Roman"/>
      <w:color w:val="0000FF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C870E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0295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Zwier%20Boer\Application%20Data\Microsoft\Sjablonen\Liturgie.dot" TargetMode="Externa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F30012-6A26-4B7A-8B4A-D10292C8DE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Liturgie</Template>
  <TotalTime>264</TotalTime>
  <Pages>17</Pages>
  <Words>1541</Words>
  <Characters>8476</Characters>
  <Application>Microsoft Office Word</Application>
  <DocSecurity>0</DocSecurity>
  <Lines>70</Lines>
  <Paragraphs>19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Dorpskerk Diepenveen</vt:lpstr>
    </vt:vector>
  </TitlesOfParts>
  <Company/>
  <LinksUpToDate>false</LinksUpToDate>
  <CharactersWithSpaces>9998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Dorpskerk Diepenveen</dc:title>
  <dc:subject/>
  <dc:creator>Zwier Boer</dc:creator>
  <cp:keywords/>
  <dc:description/>
  <cp:lastModifiedBy>Els Schaap-Feenstra</cp:lastModifiedBy>
  <cp:revision>29</cp:revision>
  <cp:lastPrinted>2022-10-30T11:55:00Z</cp:lastPrinted>
  <dcterms:created xsi:type="dcterms:W3CDTF">2022-10-11T20:08:00Z</dcterms:created>
  <dcterms:modified xsi:type="dcterms:W3CDTF">2022-10-30T11:56:00Z</dcterms:modified>
</cp:coreProperties>
</file>